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0B924" w14:textId="77777777" w:rsidR="004E6569" w:rsidRDefault="004E6569" w:rsidP="00DE4295">
      <w:pPr>
        <w:pStyle w:val="FacultyandDept"/>
      </w:pPr>
    </w:p>
    <w:p w14:paraId="54E1D64F" w14:textId="17E3E40E" w:rsidR="00DE4295" w:rsidRPr="00BE7099" w:rsidRDefault="00D85DDF" w:rsidP="00DE4295">
      <w:pPr>
        <w:pStyle w:val="FacultyandDept"/>
      </w:pPr>
      <w:r>
        <w:drawing>
          <wp:anchor distT="0" distB="0" distL="114300" distR="114300" simplePos="0" relativeHeight="251657728" behindDoc="0" locked="1" layoutInCell="1" allowOverlap="0" wp14:anchorId="40798F44" wp14:editId="127A0BDB">
            <wp:simplePos x="0" y="0"/>
            <wp:positionH relativeFrom="page">
              <wp:posOffset>833120</wp:posOffset>
            </wp:positionH>
            <wp:positionV relativeFrom="page">
              <wp:posOffset>581660</wp:posOffset>
            </wp:positionV>
            <wp:extent cx="1330960" cy="457200"/>
            <wp:effectExtent l="0" t="0" r="0" b="0"/>
            <wp:wrapSquare wrapText="bothSides"/>
            <wp:docPr id="2" name="Picture 2" descr="Description: MKTG:Ginko2:UC+M:2015:UCAM_04296_DownloadableEdgeTemplates: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MKTG:Ginko2:UC+M:2015:UCAM_04296_DownloadableEdgeTemplates: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278" w:rsidRPr="00D90278">
        <w:t>Centre for Asia-Pacific Initiatives</w:t>
      </w:r>
    </w:p>
    <w:p w14:paraId="76E78311" w14:textId="77777777" w:rsidR="00DE4295" w:rsidRPr="00DA76F7" w:rsidRDefault="00D90278" w:rsidP="00DE4295">
      <w:pPr>
        <w:pStyle w:val="Address"/>
      </w:pPr>
      <w:r>
        <w:t>Sedgewick</w:t>
      </w:r>
      <w:r w:rsidR="00DE4295" w:rsidRPr="00DA76F7">
        <w:t xml:space="preserve"> Room </w:t>
      </w:r>
      <w:r>
        <w:t>C128</w:t>
      </w:r>
      <w:r w:rsidR="00DE4295" w:rsidRPr="00DA76F7">
        <w:t xml:space="preserve"> PO Box 1700 STN CSC Victoria BC V8W 2Y2 Canada</w:t>
      </w:r>
      <w:r w:rsidR="00DE4295" w:rsidRPr="00DA76F7">
        <w:br/>
        <w:t>T 250-721-</w:t>
      </w:r>
      <w:r>
        <w:t>7020</w:t>
      </w:r>
      <w:r w:rsidR="00DE4295" w:rsidRPr="00DA76F7">
        <w:t xml:space="preserve"> | </w:t>
      </w:r>
      <w:r>
        <w:t>capi</w:t>
      </w:r>
      <w:r w:rsidR="005B129D">
        <w:t>@uvic.ca</w:t>
      </w:r>
      <w:r w:rsidR="005B129D" w:rsidRPr="00DA76F7">
        <w:t xml:space="preserve"> </w:t>
      </w:r>
      <w:r w:rsidR="00DE4295" w:rsidRPr="00DA76F7">
        <w:t>| uvic.ca/</w:t>
      </w:r>
      <w:proofErr w:type="spellStart"/>
      <w:r>
        <w:t>capi</w:t>
      </w:r>
      <w:proofErr w:type="spellEnd"/>
      <w:r w:rsidR="00DE4295" w:rsidRPr="00DA76F7">
        <w:t xml:space="preserve"> | </w:t>
      </w:r>
      <w:r>
        <w:t xml:space="preserve">twitter: </w:t>
      </w:r>
      <w:proofErr w:type="spellStart"/>
      <w:r>
        <w:t>capiuvic</w:t>
      </w:r>
      <w:proofErr w:type="spellEnd"/>
      <w:r>
        <w:t xml:space="preserve">   |   </w:t>
      </w:r>
      <w:proofErr w:type="spellStart"/>
      <w:r>
        <w:t>facebook</w:t>
      </w:r>
      <w:proofErr w:type="spellEnd"/>
      <w:r>
        <w:t xml:space="preserve">: </w:t>
      </w:r>
      <w:proofErr w:type="spellStart"/>
      <w:r>
        <w:t>uviccapi</w:t>
      </w:r>
      <w:proofErr w:type="spellEnd"/>
    </w:p>
    <w:p w14:paraId="2D599DB3" w14:textId="5FF535D3" w:rsidR="00366667" w:rsidRDefault="00366667" w:rsidP="00366667">
      <w:pPr>
        <w:pStyle w:val="BodyText"/>
        <w:rPr>
          <w:rFonts w:ascii="Garamond" w:hAnsi="Garamond"/>
          <w:b/>
        </w:rPr>
      </w:pPr>
      <w:r>
        <w:rPr>
          <w:rFonts w:ascii="Garamond" w:hAnsi="Garamond"/>
          <w:b/>
        </w:rPr>
        <w:t>Training Program for Vietnamese Lawyers</w:t>
      </w:r>
    </w:p>
    <w:p w14:paraId="39238926" w14:textId="5160419D" w:rsidR="00366667" w:rsidRDefault="00366667" w:rsidP="00366667">
      <w:pPr>
        <w:pStyle w:val="BodyText"/>
        <w:rPr>
          <w:rFonts w:ascii="Garamond" w:hAnsi="Garamond"/>
          <w:b/>
        </w:rPr>
      </w:pPr>
      <w:r w:rsidRPr="007F2814">
        <w:rPr>
          <w:rFonts w:ascii="Garamond" w:hAnsi="Garamond"/>
          <w:b/>
        </w:rPr>
        <w:t>2-week program</w:t>
      </w:r>
    </w:p>
    <w:p w14:paraId="74C1F6B7" w14:textId="77777777" w:rsidR="00366667" w:rsidRDefault="00366667" w:rsidP="00366667">
      <w:pPr>
        <w:pStyle w:val="BodyText"/>
        <w:rPr>
          <w:rFonts w:ascii="Garamond" w:hAnsi="Garamond"/>
          <w:b/>
        </w:rPr>
      </w:pPr>
    </w:p>
    <w:tbl>
      <w:tblPr>
        <w:tblStyle w:val="PlainTable11"/>
        <w:tblW w:w="13319" w:type="dxa"/>
        <w:tblLook w:val="04A0" w:firstRow="1" w:lastRow="0" w:firstColumn="1" w:lastColumn="0" w:noHBand="0" w:noVBand="1"/>
      </w:tblPr>
      <w:tblGrid>
        <w:gridCol w:w="2263"/>
        <w:gridCol w:w="3970"/>
        <w:gridCol w:w="3543"/>
        <w:gridCol w:w="3543"/>
      </w:tblGrid>
      <w:tr w:rsidR="00366667" w:rsidRPr="007F2814" w14:paraId="7B90AF68" w14:textId="77777777" w:rsidTr="0069116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10E5F5B2" w14:textId="77777777" w:rsidR="00366667" w:rsidRPr="007F2814" w:rsidRDefault="00366667" w:rsidP="00691160">
            <w:pPr>
              <w:jc w:val="center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Date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610F6C9A" w14:textId="77777777" w:rsidR="00366667" w:rsidRPr="007F2814" w:rsidRDefault="00366667" w:rsidP="006911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Content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27C63FF7" w14:textId="77777777" w:rsidR="00366667" w:rsidRPr="007F2814" w:rsidRDefault="00366667" w:rsidP="0069116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Presenter</w:t>
            </w:r>
          </w:p>
        </w:tc>
      </w:tr>
      <w:tr w:rsidR="00366667" w:rsidRPr="007F2814" w14:paraId="4AA4E627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78A63053" w14:textId="2ACD89D8" w:rsidR="00366667" w:rsidRPr="007F2814" w:rsidRDefault="00366667" w:rsidP="00691160">
            <w:pPr>
              <w:rPr>
                <w:rFonts w:ascii="Garamond" w:hAnsi="Garamond"/>
                <w:b w:val="0"/>
                <w:bCs w:val="0"/>
              </w:rPr>
            </w:pPr>
            <w:r w:rsidRPr="007F2814">
              <w:rPr>
                <w:rFonts w:ascii="Garamond" w:hAnsi="Garamond"/>
              </w:rPr>
              <w:t xml:space="preserve"> </w:t>
            </w:r>
            <w:r w:rsidR="00B05975">
              <w:rPr>
                <w:rFonts w:ascii="Garamond" w:hAnsi="Garamond"/>
              </w:rPr>
              <w:t>Day 1</w:t>
            </w:r>
            <w:r w:rsidR="00922301">
              <w:rPr>
                <w:rFonts w:ascii="Garamond" w:hAnsi="Garamond"/>
              </w:rPr>
              <w:t xml:space="preserve"> (Oct 15)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1A98D09F" w14:textId="77777777" w:rsidR="00366667" w:rsidRPr="007F2814" w:rsidRDefault="00366667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73882FF6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366667" w:rsidRPr="007F2814" w14:paraId="40A5B78E" w14:textId="77777777" w:rsidTr="00691160">
        <w:trPr>
          <w:gridAfter w:val="1"/>
          <w:wAfter w:w="3543" w:type="dxa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331E54B0" w14:textId="77777777" w:rsidR="00366667" w:rsidRPr="007F2814" w:rsidRDefault="00366667" w:rsidP="00691160">
            <w:pPr>
              <w:rPr>
                <w:rFonts w:ascii="Garamond" w:hAnsi="Garamond"/>
                <w:b w:val="0"/>
                <w:bCs w:val="0"/>
              </w:rPr>
            </w:pPr>
          </w:p>
          <w:p w14:paraId="2DA3BAB5" w14:textId="77777777" w:rsidR="00366667" w:rsidRPr="007F2814" w:rsidRDefault="00366667" w:rsidP="00691160">
            <w:pPr>
              <w:rPr>
                <w:rFonts w:ascii="Garamond" w:hAnsi="Garamond"/>
                <w:b w:val="0"/>
                <w:bCs w:val="0"/>
              </w:rPr>
            </w:pPr>
          </w:p>
          <w:p w14:paraId="7D3E7244" w14:textId="77777777" w:rsidR="00366667" w:rsidRPr="007F2814" w:rsidRDefault="00366667" w:rsidP="00691160">
            <w:pPr>
              <w:rPr>
                <w:rFonts w:ascii="Garamond" w:hAnsi="Garamond"/>
                <w:b w:val="0"/>
                <w:bCs w:val="0"/>
              </w:rPr>
            </w:pPr>
          </w:p>
          <w:p w14:paraId="5FB2839A" w14:textId="77777777" w:rsidR="00366667" w:rsidRPr="007F2814" w:rsidRDefault="00366667" w:rsidP="00691160">
            <w:pPr>
              <w:rPr>
                <w:rFonts w:ascii="Garamond" w:hAnsi="Garamond"/>
              </w:rPr>
            </w:pPr>
            <w:r w:rsidRPr="007F2814">
              <w:rPr>
                <w:rFonts w:ascii="Garamond" w:hAnsi="Garamond"/>
                <w:b w:val="0"/>
                <w:bCs w:val="0"/>
              </w:rPr>
              <w:t>11:00am to 12:30pm</w:t>
            </w:r>
          </w:p>
        </w:tc>
        <w:tc>
          <w:tcPr>
            <w:tcW w:w="3970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5E6F902C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 xml:space="preserve">Welcome and Introduction </w:t>
            </w:r>
          </w:p>
          <w:p w14:paraId="78FAD108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  <w:p w14:paraId="49321312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Cs/>
              </w:rPr>
            </w:pPr>
            <w:r w:rsidRPr="007F2814">
              <w:rPr>
                <w:rFonts w:ascii="Garamond" w:hAnsi="Garamond"/>
              </w:rPr>
              <w:t>Discussion, expectations for the next two weeks</w:t>
            </w:r>
          </w:p>
        </w:tc>
        <w:tc>
          <w:tcPr>
            <w:tcW w:w="3543" w:type="dxa"/>
            <w:shd w:val="clear" w:color="auto" w:fill="F2F2F2" w:themeFill="background1" w:themeFillShade="F2"/>
            <w:tcMar>
              <w:top w:w="28" w:type="dxa"/>
              <w:bottom w:w="28" w:type="dxa"/>
            </w:tcMar>
          </w:tcPr>
          <w:p w14:paraId="21127A6C" w14:textId="1EF77AC5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  <w:b/>
              </w:rPr>
              <w:t xml:space="preserve">Victor </w:t>
            </w:r>
            <w:r w:rsidR="008949CA">
              <w:rPr>
                <w:rFonts w:ascii="Garamond" w:hAnsi="Garamond"/>
                <w:b/>
              </w:rPr>
              <w:t xml:space="preserve">V. </w:t>
            </w:r>
            <w:proofErr w:type="spellStart"/>
            <w:r w:rsidRPr="007F2814">
              <w:rPr>
                <w:rFonts w:ascii="Garamond" w:hAnsi="Garamond"/>
                <w:b/>
              </w:rPr>
              <w:t>Ramraj</w:t>
            </w:r>
            <w:proofErr w:type="spellEnd"/>
            <w:r w:rsidRPr="007F2814">
              <w:rPr>
                <w:rFonts w:ascii="Garamond" w:hAnsi="Garamond"/>
              </w:rPr>
              <w:t xml:space="preserve">, CAPI Law Chair </w:t>
            </w:r>
          </w:p>
          <w:p w14:paraId="5CEF55C1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  <w:b/>
              </w:rPr>
              <w:t xml:space="preserve">Susan </w:t>
            </w:r>
            <w:proofErr w:type="spellStart"/>
            <w:r w:rsidRPr="007F2814">
              <w:rPr>
                <w:rFonts w:ascii="Garamond" w:hAnsi="Garamond"/>
                <w:b/>
              </w:rPr>
              <w:t>Breau</w:t>
            </w:r>
            <w:proofErr w:type="spellEnd"/>
            <w:r w:rsidRPr="007F2814">
              <w:rPr>
                <w:rFonts w:ascii="Garamond" w:hAnsi="Garamond"/>
              </w:rPr>
              <w:t>, Dean of Law, University of Victoria</w:t>
            </w:r>
          </w:p>
          <w:p w14:paraId="64B9A2C1" w14:textId="21997719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="Diwan Kufi"/>
              </w:rPr>
            </w:pPr>
          </w:p>
        </w:tc>
      </w:tr>
      <w:tr w:rsidR="00366667" w:rsidRPr="007F2814" w14:paraId="0A4257BB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307F9C93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</w:p>
          <w:p w14:paraId="2AA69303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  <w:r w:rsidRPr="007F2814">
              <w:rPr>
                <w:rFonts w:ascii="Garamond" w:hAnsi="Garamond"/>
                <w:b w:val="0"/>
              </w:rPr>
              <w:t>2:30pm to 4:30pm</w:t>
            </w:r>
          </w:p>
          <w:p w14:paraId="5362AB3C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0B501223" w14:textId="77777777" w:rsidR="00366667" w:rsidRPr="007F2814" w:rsidRDefault="00366667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Cs/>
              </w:rPr>
            </w:pPr>
            <w:r w:rsidRPr="007F2814">
              <w:rPr>
                <w:rFonts w:ascii="Garamond" w:hAnsi="Garamond"/>
                <w:b/>
              </w:rPr>
              <w:t xml:space="preserve">University and Library Tour 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19D48D6D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Diwan Kufi"/>
              </w:rPr>
            </w:pPr>
          </w:p>
        </w:tc>
      </w:tr>
      <w:tr w:rsidR="00366667" w:rsidRPr="007F2814" w14:paraId="7841FD04" w14:textId="77777777" w:rsidTr="00691160">
        <w:trPr>
          <w:gridAfter w:val="1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2E2C5F33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</w:p>
          <w:p w14:paraId="774CFF31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  <w:r w:rsidRPr="007F2814">
              <w:rPr>
                <w:rFonts w:ascii="Garamond" w:hAnsi="Garamond"/>
                <w:b w:val="0"/>
              </w:rPr>
              <w:t>5:15pm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5FE6E892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  <w:p w14:paraId="387506ED" w14:textId="77777777" w:rsidR="00366667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Welcome Reception</w:t>
            </w:r>
          </w:p>
          <w:p w14:paraId="7C977C6C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5A8D42A1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366667" w:rsidRPr="007F2814" w14:paraId="4968FDDC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16947D30" w14:textId="601D6F4A" w:rsidR="00366667" w:rsidRPr="007F2814" w:rsidRDefault="00B05975" w:rsidP="00691160">
            <w:pPr>
              <w:pStyle w:val="BodyText"/>
              <w:rPr>
                <w:rFonts w:ascii="Garamond" w:hAnsi="Garamond"/>
                <w:b w:val="0"/>
                <w:bCs w:val="0"/>
              </w:rPr>
            </w:pPr>
            <w:r>
              <w:rPr>
                <w:rFonts w:ascii="Garamond" w:hAnsi="Garamond"/>
              </w:rPr>
              <w:t>Day 2</w:t>
            </w:r>
            <w:r w:rsidR="00922301">
              <w:rPr>
                <w:rFonts w:ascii="Garamond" w:hAnsi="Garamond"/>
              </w:rPr>
              <w:t xml:space="preserve"> (Oct 16)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5993624B" w14:textId="77777777" w:rsidR="00366667" w:rsidRPr="007F2814" w:rsidRDefault="00366667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062EB882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366667" w:rsidRPr="007F2814" w14:paraId="324F9820" w14:textId="77777777" w:rsidTr="00691160">
        <w:trPr>
          <w:gridAfter w:val="1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5BDFC852" w14:textId="77777777" w:rsidR="00366667" w:rsidRPr="007F2814" w:rsidRDefault="00366667" w:rsidP="00691160">
            <w:pPr>
              <w:pStyle w:val="BodyText"/>
              <w:rPr>
                <w:rFonts w:ascii="Garamond" w:hAnsi="Garamond"/>
                <w:b w:val="0"/>
              </w:rPr>
            </w:pPr>
          </w:p>
          <w:p w14:paraId="3314E51B" w14:textId="77777777" w:rsidR="00366667" w:rsidRPr="007F2814" w:rsidRDefault="00366667" w:rsidP="00691160">
            <w:pPr>
              <w:pStyle w:val="BodyText"/>
              <w:rPr>
                <w:rFonts w:ascii="Garamond" w:hAnsi="Garamond"/>
                <w:b w:val="0"/>
              </w:rPr>
            </w:pPr>
          </w:p>
          <w:p w14:paraId="43A60530" w14:textId="77777777" w:rsidR="00366667" w:rsidRPr="007F2814" w:rsidRDefault="00366667" w:rsidP="00691160">
            <w:pPr>
              <w:pStyle w:val="BodyText"/>
              <w:rPr>
                <w:rFonts w:ascii="Garamond" w:hAnsi="Garamond"/>
                <w:b w:val="0"/>
              </w:rPr>
            </w:pPr>
            <w:r w:rsidRPr="007F2814">
              <w:rPr>
                <w:rFonts w:ascii="Garamond" w:hAnsi="Garamond"/>
                <w:b w:val="0"/>
              </w:rPr>
              <w:t xml:space="preserve">9:30am to 12:30pm  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5321EE1C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>Contract Law</w:t>
            </w:r>
          </w:p>
          <w:p w14:paraId="57B882AF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9:30-10:30: Lecture</w:t>
            </w:r>
          </w:p>
          <w:p w14:paraId="5C7A5D99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10:30-11:30: Case discussion/Teamwork </w:t>
            </w:r>
          </w:p>
          <w:p w14:paraId="5D65913E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11:30-11:45: Break</w:t>
            </w:r>
          </w:p>
          <w:p w14:paraId="1C81EF7C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</w:rPr>
              <w:t>11:45-12:30: Evaluation/</w:t>
            </w:r>
            <w:proofErr w:type="spellStart"/>
            <w:r w:rsidRPr="007F2814">
              <w:rPr>
                <w:rFonts w:ascii="Garamond" w:hAnsi="Garamond"/>
              </w:rPr>
              <w:t>Wrapup</w:t>
            </w:r>
            <w:proofErr w:type="spellEnd"/>
            <w:r w:rsidRPr="007F2814">
              <w:rPr>
                <w:rFonts w:ascii="Garamond" w:hAnsi="Garamond"/>
              </w:rPr>
              <w:t>.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3FCD3A78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3F48DFF1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69C3EBED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1C3ED8F6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>Andrew Newcombe</w:t>
            </w:r>
          </w:p>
          <w:p w14:paraId="3216247E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University of Victoria</w:t>
            </w:r>
          </w:p>
          <w:p w14:paraId="1682C86C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366667" w:rsidRPr="007F2814" w14:paraId="602B8F43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20773574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</w:p>
          <w:p w14:paraId="184A5E56" w14:textId="77777777" w:rsidR="00366667" w:rsidRPr="007F2814" w:rsidRDefault="00366667" w:rsidP="00691160">
            <w:pPr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t>1:30pm to 4:30pm</w:t>
            </w:r>
          </w:p>
          <w:p w14:paraId="7811CFBF" w14:textId="77777777" w:rsidR="00366667" w:rsidRPr="007F2814" w:rsidRDefault="00366667" w:rsidP="00691160">
            <w:pPr>
              <w:rPr>
                <w:rFonts w:ascii="Garamond" w:hAnsi="Garamond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7B553EB1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  <w:p w14:paraId="105318A6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Legal education, the legal profession,</w:t>
            </w:r>
          </w:p>
          <w:p w14:paraId="5EE54496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How to become a lawyer in Canada,</w:t>
            </w:r>
          </w:p>
          <w:p w14:paraId="1C8515BF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Lawyer Ethics.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389FFF67" w14:textId="25AB49C5" w:rsidR="00366667" w:rsidRPr="007F2814" w:rsidRDefault="008949C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Robert Lapper</w:t>
            </w:r>
          </w:p>
          <w:p w14:paraId="6D15E30A" w14:textId="77777777" w:rsidR="00366667" w:rsidRPr="007F2814" w:rsidRDefault="00366667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</w:rPr>
              <w:t>University of Victoria</w:t>
            </w:r>
          </w:p>
          <w:p w14:paraId="7374BAB4" w14:textId="41A06B1A" w:rsidR="00366667" w:rsidRPr="007F2814" w:rsidRDefault="008949CA" w:rsidP="00F54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</w:p>
        </w:tc>
      </w:tr>
      <w:tr w:rsidR="00366667" w:rsidRPr="007F2814" w14:paraId="6CD4BDDF" w14:textId="77777777" w:rsidTr="00691160">
        <w:trPr>
          <w:gridAfter w:val="1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0223F18F" w14:textId="5E5A5E57" w:rsidR="00366667" w:rsidRPr="007F2814" w:rsidRDefault="00B05975" w:rsidP="00691160">
            <w:pPr>
              <w:rPr>
                <w:rFonts w:ascii="Garamond" w:hAnsi="Garamond"/>
                <w:b w:val="0"/>
                <w:bCs w:val="0"/>
              </w:rPr>
            </w:pPr>
            <w:r>
              <w:rPr>
                <w:rFonts w:ascii="Garamond" w:hAnsi="Garamond"/>
              </w:rPr>
              <w:t>Day 3</w:t>
            </w:r>
            <w:r w:rsidR="00922301">
              <w:rPr>
                <w:rFonts w:ascii="Garamond" w:hAnsi="Garamond"/>
              </w:rPr>
              <w:t xml:space="preserve"> (Oct 17)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37F6A3DC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0BF90F83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366667" w:rsidRPr="007F2814" w14:paraId="001AC063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38851770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</w:p>
          <w:p w14:paraId="64E0EE3D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</w:p>
          <w:p w14:paraId="24209019" w14:textId="77777777" w:rsidR="00366667" w:rsidRPr="007F2814" w:rsidRDefault="00366667" w:rsidP="00691160">
            <w:pPr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t xml:space="preserve">9:30am to 12:30pm  </w:t>
            </w:r>
          </w:p>
          <w:p w14:paraId="1044E52E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3E18BDDF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 xml:space="preserve">Arbitration </w:t>
            </w:r>
          </w:p>
          <w:p w14:paraId="5638FBA3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631A7E12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</w:rPr>
              <w:t>9:30-10:30: Lecture</w:t>
            </w:r>
          </w:p>
          <w:p w14:paraId="0A635AEC" w14:textId="77777777" w:rsidR="00366667" w:rsidRPr="007F2814" w:rsidRDefault="00366667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lastRenderedPageBreak/>
              <w:t xml:space="preserve">10:30-11:30: Case discussion/Teamwork </w:t>
            </w:r>
          </w:p>
          <w:p w14:paraId="20A3D62B" w14:textId="77777777" w:rsidR="00366667" w:rsidRPr="007F2814" w:rsidRDefault="00366667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11:30-11:45: Break</w:t>
            </w:r>
          </w:p>
          <w:p w14:paraId="485BFF92" w14:textId="77777777" w:rsidR="00366667" w:rsidRPr="007F2814" w:rsidRDefault="00366667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</w:rPr>
              <w:t>11:45-12:30: Evaluation/</w:t>
            </w:r>
            <w:proofErr w:type="spellStart"/>
            <w:r w:rsidRPr="007F2814">
              <w:rPr>
                <w:rFonts w:ascii="Garamond" w:hAnsi="Garamond"/>
              </w:rPr>
              <w:t>Wrapup</w:t>
            </w:r>
            <w:proofErr w:type="spellEnd"/>
            <w:r w:rsidRPr="007F2814">
              <w:rPr>
                <w:rFonts w:ascii="Garamond" w:hAnsi="Garamond"/>
              </w:rPr>
              <w:t>.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0C68569D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19CF7EF5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48464024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>Andrew Newcombe</w:t>
            </w:r>
          </w:p>
          <w:p w14:paraId="4A177553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University of Victoria</w:t>
            </w:r>
          </w:p>
          <w:p w14:paraId="00FCDF9A" w14:textId="77777777" w:rsidR="00366667" w:rsidRPr="007F2814" w:rsidRDefault="00366667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366667" w:rsidRPr="007F2814" w14:paraId="189CE9EF" w14:textId="77777777" w:rsidTr="00691160">
        <w:trPr>
          <w:gridAfter w:val="1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1D53343D" w14:textId="77777777" w:rsidR="00366667" w:rsidRPr="007F2814" w:rsidRDefault="00366667" w:rsidP="00691160">
            <w:pPr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lastRenderedPageBreak/>
              <w:t>2:00pm to 4:30pm</w:t>
            </w:r>
          </w:p>
          <w:p w14:paraId="1C07D5D3" w14:textId="77777777" w:rsidR="00366667" w:rsidRPr="007F2814" w:rsidRDefault="00366667" w:rsidP="00691160">
            <w:pPr>
              <w:rPr>
                <w:rFonts w:ascii="Garamond" w:hAnsi="Garamond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73A2BC91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Visiting a </w:t>
            </w:r>
            <w:proofErr w:type="spellStart"/>
            <w:r w:rsidRPr="007F2814">
              <w:rPr>
                <w:rFonts w:ascii="Garamond" w:hAnsi="Garamond"/>
              </w:rPr>
              <w:t>Lawfirm</w:t>
            </w:r>
            <w:proofErr w:type="spellEnd"/>
            <w:r w:rsidRPr="007F2814">
              <w:rPr>
                <w:rFonts w:ascii="Garamond" w:hAnsi="Garamond"/>
              </w:rPr>
              <w:t xml:space="preserve"> in Victoria specialized in Arbitration &amp; Mediation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4528FA5D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040EFCCC" w14:textId="4E93F5C2" w:rsidR="00366667" w:rsidRPr="007F2814" w:rsidRDefault="00EA37B6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TBD</w:t>
            </w:r>
          </w:p>
          <w:p w14:paraId="4E04D422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  <w:p w14:paraId="2A4AF4C5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366667" w:rsidRPr="007F2814" w14:paraId="7844E524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56C72A6C" w14:textId="3724346F" w:rsidR="00366667" w:rsidRPr="007F2814" w:rsidRDefault="00B05975" w:rsidP="00691160">
            <w:pPr>
              <w:rPr>
                <w:rFonts w:ascii="Garamond" w:hAnsi="Garamond"/>
                <w:b w:val="0"/>
              </w:rPr>
            </w:pPr>
            <w:r>
              <w:rPr>
                <w:rFonts w:ascii="Garamond" w:hAnsi="Garamond"/>
              </w:rPr>
              <w:t>Day 4</w:t>
            </w:r>
            <w:r w:rsidR="00922301">
              <w:rPr>
                <w:rFonts w:ascii="Garamond" w:hAnsi="Garamond"/>
              </w:rPr>
              <w:t xml:space="preserve"> (Oct 18)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31B35EB5" w14:textId="77777777" w:rsidR="00366667" w:rsidRPr="007F2814" w:rsidRDefault="00366667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494507B1" w14:textId="77777777" w:rsidR="00366667" w:rsidRPr="007F2814" w:rsidRDefault="00366667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366667" w:rsidRPr="007F2814" w14:paraId="12F96BEA" w14:textId="77777777" w:rsidTr="00691160">
        <w:trPr>
          <w:gridAfter w:val="1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0617A01A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</w:p>
          <w:p w14:paraId="5365A909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</w:p>
          <w:p w14:paraId="7E12A2D2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</w:p>
          <w:p w14:paraId="2BFD495A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</w:p>
          <w:p w14:paraId="2EF3CD4D" w14:textId="77777777" w:rsidR="00366667" w:rsidRPr="007F2814" w:rsidRDefault="00366667" w:rsidP="00691160">
            <w:pPr>
              <w:rPr>
                <w:rFonts w:ascii="Garamond" w:hAnsi="Garamond"/>
                <w:b w:val="0"/>
              </w:rPr>
            </w:pPr>
            <w:r w:rsidRPr="007F2814">
              <w:rPr>
                <w:rFonts w:ascii="Garamond" w:hAnsi="Garamond"/>
                <w:b w:val="0"/>
              </w:rPr>
              <w:t>9.30am to 12pm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5A17C103" w14:textId="7535454A" w:rsidR="00366667" w:rsidRPr="004E6569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lang w:val="vi-VN"/>
              </w:rPr>
            </w:pPr>
            <w:r w:rsidRPr="007F2814">
              <w:rPr>
                <w:rFonts w:ascii="Garamond" w:hAnsi="Garamond"/>
                <w:b/>
              </w:rPr>
              <w:t xml:space="preserve">Writing </w:t>
            </w:r>
            <w:proofErr w:type="gramStart"/>
            <w:r w:rsidRPr="007F2814">
              <w:rPr>
                <w:rFonts w:ascii="Garamond" w:hAnsi="Garamond"/>
                <w:b/>
              </w:rPr>
              <w:t>Skills</w:t>
            </w:r>
            <w:proofErr w:type="gramEnd"/>
            <w:r w:rsidR="004E6569">
              <w:rPr>
                <w:rFonts w:ascii="Garamond" w:hAnsi="Garamond"/>
                <w:b/>
                <w:lang w:val="vi-VN"/>
              </w:rPr>
              <w:t xml:space="preserve"> I</w:t>
            </w:r>
          </w:p>
          <w:p w14:paraId="5C547936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9:30-10:30: Lecture</w:t>
            </w:r>
          </w:p>
          <w:p w14:paraId="2FBB06C0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10:30-11:30: Assignments </w:t>
            </w:r>
          </w:p>
          <w:p w14:paraId="34FED070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11:30-11:45: Break</w:t>
            </w:r>
          </w:p>
          <w:p w14:paraId="2E8F269D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11:45-12:30: Evaluation/</w:t>
            </w:r>
            <w:proofErr w:type="spellStart"/>
            <w:r w:rsidRPr="007F2814">
              <w:rPr>
                <w:rFonts w:ascii="Garamond" w:hAnsi="Garamond"/>
              </w:rPr>
              <w:t>Wrapup</w:t>
            </w:r>
            <w:proofErr w:type="spellEnd"/>
            <w:r w:rsidRPr="007F2814">
              <w:rPr>
                <w:rFonts w:ascii="Garamond" w:hAnsi="Garamond"/>
              </w:rPr>
              <w:t>.</w:t>
            </w:r>
          </w:p>
          <w:p w14:paraId="44C92B47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748E1F40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0B51E000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5F0B1C51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484A31BB" w14:textId="141C989E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  <w:b/>
              </w:rPr>
              <w:t xml:space="preserve">Victor </w:t>
            </w:r>
            <w:r w:rsidR="008949CA">
              <w:rPr>
                <w:rFonts w:ascii="Garamond" w:hAnsi="Garamond"/>
                <w:b/>
              </w:rPr>
              <w:t xml:space="preserve">V. </w:t>
            </w:r>
            <w:proofErr w:type="spellStart"/>
            <w:r w:rsidRPr="007F2814">
              <w:rPr>
                <w:rFonts w:ascii="Garamond" w:hAnsi="Garamond"/>
                <w:b/>
              </w:rPr>
              <w:t>Ramraj</w:t>
            </w:r>
            <w:proofErr w:type="spellEnd"/>
            <w:r w:rsidRPr="007F2814">
              <w:rPr>
                <w:rFonts w:ascii="Garamond" w:hAnsi="Garamond"/>
              </w:rPr>
              <w:t xml:space="preserve"> </w:t>
            </w:r>
          </w:p>
          <w:p w14:paraId="6162B8C2" w14:textId="77777777" w:rsidR="00366667" w:rsidRPr="007F2814" w:rsidRDefault="00366667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University of Victoria</w:t>
            </w:r>
          </w:p>
          <w:p w14:paraId="2356E4E9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  <w:p w14:paraId="579890D7" w14:textId="77777777" w:rsidR="00366667" w:rsidRPr="007F2814" w:rsidRDefault="00366667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4E6569" w:rsidRPr="007F2814" w14:paraId="47B26E0A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33263C56" w14:textId="77777777" w:rsidR="004E6569" w:rsidRDefault="004E6569" w:rsidP="004E6569">
            <w:pPr>
              <w:rPr>
                <w:rFonts w:ascii="Garamond" w:hAnsi="Garamond"/>
                <w:bCs w:val="0"/>
              </w:rPr>
            </w:pPr>
          </w:p>
          <w:p w14:paraId="6DB75190" w14:textId="77777777" w:rsidR="004E6569" w:rsidRDefault="004E6569" w:rsidP="004E6569">
            <w:pPr>
              <w:rPr>
                <w:rFonts w:ascii="Garamond" w:hAnsi="Garamond"/>
                <w:bCs w:val="0"/>
              </w:rPr>
            </w:pPr>
          </w:p>
          <w:p w14:paraId="03CE51D8" w14:textId="77777777" w:rsidR="004E6569" w:rsidRDefault="004E6569" w:rsidP="004E6569">
            <w:pPr>
              <w:rPr>
                <w:rFonts w:ascii="Garamond" w:hAnsi="Garamond"/>
                <w:bCs w:val="0"/>
              </w:rPr>
            </w:pPr>
          </w:p>
          <w:p w14:paraId="68F4FAAE" w14:textId="77777777" w:rsidR="004E6569" w:rsidRDefault="004E6569" w:rsidP="004E6569">
            <w:pPr>
              <w:rPr>
                <w:rFonts w:ascii="Garamond" w:hAnsi="Garamond"/>
                <w:bCs w:val="0"/>
              </w:rPr>
            </w:pPr>
          </w:p>
          <w:p w14:paraId="4AF64C22" w14:textId="1D267F79" w:rsidR="004E6569" w:rsidRPr="007F2814" w:rsidRDefault="004E6569" w:rsidP="004E6569">
            <w:pPr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t>1:30pm to 4:30pm</w:t>
            </w:r>
          </w:p>
          <w:p w14:paraId="563C8074" w14:textId="77777777" w:rsidR="004E6569" w:rsidRPr="007F2814" w:rsidRDefault="004E6569" w:rsidP="00691160">
            <w:pPr>
              <w:rPr>
                <w:rFonts w:ascii="Garamond" w:hAnsi="Garamond"/>
                <w:b w:val="0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346A2128" w14:textId="4881ECF8" w:rsidR="004E6569" w:rsidRPr="004E6569" w:rsidRDefault="004E6569" w:rsidP="004E656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lang w:val="vi-VN"/>
              </w:rPr>
            </w:pPr>
            <w:r w:rsidRPr="007F2814">
              <w:rPr>
                <w:rFonts w:ascii="Garamond" w:hAnsi="Garamond"/>
                <w:b/>
              </w:rPr>
              <w:t>Writing Skills</w:t>
            </w:r>
            <w:r>
              <w:rPr>
                <w:rFonts w:ascii="Garamond" w:hAnsi="Garamond"/>
                <w:b/>
                <w:lang w:val="vi-VN"/>
              </w:rPr>
              <w:t xml:space="preserve"> II</w:t>
            </w:r>
          </w:p>
          <w:p w14:paraId="35E8936D" w14:textId="669D1CE3" w:rsidR="004E6569" w:rsidRPr="007F2814" w:rsidRDefault="004E6569" w:rsidP="004E656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1:30-2:30: Lecture</w:t>
            </w:r>
          </w:p>
          <w:p w14:paraId="366C9A1C" w14:textId="043263E0" w:rsidR="004E6569" w:rsidRPr="007F2814" w:rsidRDefault="004E6569" w:rsidP="004E656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2:30-3:30: </w:t>
            </w:r>
            <w:r w:rsidR="00F5483A" w:rsidRPr="007F2814">
              <w:rPr>
                <w:rFonts w:ascii="Garamond" w:hAnsi="Garamond"/>
              </w:rPr>
              <w:t>Assignments</w:t>
            </w:r>
          </w:p>
          <w:p w14:paraId="7F60F205" w14:textId="77777777" w:rsidR="004E6569" w:rsidRPr="007F2814" w:rsidRDefault="004E6569" w:rsidP="004E656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3:30-3:45: Break</w:t>
            </w:r>
          </w:p>
          <w:p w14:paraId="6A18D754" w14:textId="45319F74" w:rsidR="004E6569" w:rsidRPr="007F2814" w:rsidRDefault="004E6569" w:rsidP="004E6569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</w:rPr>
              <w:t>3:45-4:30: Evaluation/</w:t>
            </w:r>
            <w:proofErr w:type="spellStart"/>
            <w:r w:rsidRPr="007F2814">
              <w:rPr>
                <w:rFonts w:ascii="Garamond" w:hAnsi="Garamond"/>
              </w:rPr>
              <w:t>Wrapup</w:t>
            </w:r>
            <w:proofErr w:type="spellEnd"/>
            <w:r w:rsidRPr="007F2814">
              <w:rPr>
                <w:rFonts w:ascii="Garamond" w:hAnsi="Garamond"/>
              </w:rPr>
              <w:t>.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727E1D59" w14:textId="77777777" w:rsidR="004E6569" w:rsidRDefault="004E6569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6B38D7D0" w14:textId="28179CB3" w:rsidR="004E6569" w:rsidRPr="007F2814" w:rsidRDefault="004E6569" w:rsidP="004E6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  <w:b/>
              </w:rPr>
              <w:t xml:space="preserve">Victor </w:t>
            </w:r>
            <w:r w:rsidR="008949CA">
              <w:rPr>
                <w:rFonts w:ascii="Garamond" w:hAnsi="Garamond"/>
                <w:b/>
              </w:rPr>
              <w:t xml:space="preserve">V. </w:t>
            </w:r>
            <w:proofErr w:type="spellStart"/>
            <w:r w:rsidRPr="007F2814">
              <w:rPr>
                <w:rFonts w:ascii="Garamond" w:hAnsi="Garamond"/>
                <w:b/>
              </w:rPr>
              <w:t>Ramraj</w:t>
            </w:r>
            <w:proofErr w:type="spellEnd"/>
            <w:r w:rsidRPr="007F2814">
              <w:rPr>
                <w:rFonts w:ascii="Garamond" w:hAnsi="Garamond"/>
              </w:rPr>
              <w:t xml:space="preserve"> </w:t>
            </w:r>
          </w:p>
          <w:p w14:paraId="7EBC49C2" w14:textId="77777777" w:rsidR="004E6569" w:rsidRPr="007F2814" w:rsidRDefault="004E6569" w:rsidP="004E65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University of Victoria</w:t>
            </w:r>
          </w:p>
          <w:p w14:paraId="56098EA7" w14:textId="18CC58FA" w:rsidR="004E6569" w:rsidRPr="007F2814" w:rsidRDefault="004E6569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</w:tc>
      </w:tr>
      <w:tr w:rsidR="00F5483A" w:rsidRPr="007F2814" w14:paraId="794CBC43" w14:textId="77777777" w:rsidTr="00F5483A">
        <w:trPr>
          <w:gridAfter w:val="1"/>
          <w:wAfter w:w="3543" w:type="dxa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7A8855F9" w14:textId="0B9A0D7A" w:rsidR="00F5483A" w:rsidRPr="007F2814" w:rsidRDefault="00F5483A" w:rsidP="00F5483A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Day 5</w:t>
            </w:r>
            <w:r w:rsidR="00922301">
              <w:rPr>
                <w:rFonts w:ascii="Garamond" w:hAnsi="Garamond"/>
              </w:rPr>
              <w:t xml:space="preserve"> (Oct 20)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61C16710" w14:textId="44F50D5A" w:rsidR="00F5483A" w:rsidRPr="00F5483A" w:rsidRDefault="00F5483A" w:rsidP="00F54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17ECFA58" w14:textId="77777777" w:rsidR="00F5483A" w:rsidRPr="007F2814" w:rsidRDefault="00F5483A" w:rsidP="00691160">
            <w:pPr>
              <w:pStyle w:val="BodyText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F5483A" w:rsidRPr="007F2814" w14:paraId="65A8473D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5D9AC7C9" w14:textId="245647EF" w:rsidR="00F5483A" w:rsidRPr="00F5483A" w:rsidRDefault="00F5483A" w:rsidP="00366667">
            <w:pPr>
              <w:keepNext/>
              <w:keepLines/>
              <w:widowControl w:val="0"/>
              <w:rPr>
                <w:rFonts w:ascii="Garamond" w:hAnsi="Garamond"/>
                <w:b w:val="0"/>
                <w:lang w:val="vi-VN"/>
              </w:rPr>
            </w:pPr>
          </w:p>
          <w:p w14:paraId="15EF602F" w14:textId="77777777" w:rsidR="00F5483A" w:rsidRPr="007F2814" w:rsidRDefault="00F5483A" w:rsidP="00366667">
            <w:pPr>
              <w:keepNext/>
              <w:keepLines/>
              <w:widowControl w:val="0"/>
              <w:rPr>
                <w:rFonts w:ascii="Garamond" w:hAnsi="Garamond"/>
                <w:b w:val="0"/>
              </w:rPr>
            </w:pPr>
          </w:p>
          <w:p w14:paraId="1B49AFB6" w14:textId="77777777" w:rsidR="00F5483A" w:rsidRPr="007F2814" w:rsidRDefault="00F5483A" w:rsidP="00366667">
            <w:pPr>
              <w:keepNext/>
              <w:keepLines/>
              <w:widowControl w:val="0"/>
              <w:rPr>
                <w:rFonts w:ascii="Garamond" w:hAnsi="Garamond"/>
                <w:b w:val="0"/>
              </w:rPr>
            </w:pPr>
          </w:p>
          <w:p w14:paraId="74E69B47" w14:textId="77777777" w:rsidR="00F5483A" w:rsidRPr="007F2814" w:rsidRDefault="00F5483A" w:rsidP="00366667">
            <w:pPr>
              <w:keepNext/>
              <w:keepLines/>
              <w:widowControl w:val="0"/>
              <w:rPr>
                <w:rFonts w:ascii="Garamond" w:hAnsi="Garamond"/>
                <w:b w:val="0"/>
              </w:rPr>
            </w:pPr>
          </w:p>
          <w:p w14:paraId="4DDFDB8B" w14:textId="77777777" w:rsidR="00F5483A" w:rsidRPr="007F2814" w:rsidRDefault="00F5483A" w:rsidP="00366667">
            <w:pPr>
              <w:keepNext/>
              <w:keepLines/>
              <w:widowControl w:val="0"/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t>9:30pm to 12:30pm</w:t>
            </w:r>
          </w:p>
          <w:p w14:paraId="0FDF3C52" w14:textId="1FF63AF1" w:rsidR="00F5483A" w:rsidRPr="007F2814" w:rsidRDefault="00F5483A" w:rsidP="00366667">
            <w:pPr>
              <w:keepNext/>
              <w:keepLines/>
              <w:rPr>
                <w:rFonts w:ascii="Garamond" w:hAnsi="Garamond"/>
                <w:b w:val="0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t xml:space="preserve">  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443FE20D" w14:textId="77777777" w:rsidR="00F5483A" w:rsidRPr="007F2814" w:rsidRDefault="00F5483A" w:rsidP="00366667">
            <w:pPr>
              <w:pStyle w:val="BodyText"/>
              <w:keepNext/>
              <w:keepLines/>
              <w:widowControl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>Corporate and M&amp;A</w:t>
            </w:r>
          </w:p>
          <w:p w14:paraId="61CFF6E5" w14:textId="77777777" w:rsidR="00F5483A" w:rsidRPr="007F2814" w:rsidRDefault="00F5483A" w:rsidP="00366667">
            <w:pPr>
              <w:pStyle w:val="BodyText"/>
              <w:keepNext/>
              <w:keepLines/>
              <w:widowControl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9:30-10:30: Lecture</w:t>
            </w:r>
          </w:p>
          <w:p w14:paraId="023F97CC" w14:textId="77777777" w:rsidR="00F5483A" w:rsidRPr="007F2814" w:rsidRDefault="00F5483A" w:rsidP="00366667">
            <w:pPr>
              <w:pStyle w:val="BodyText"/>
              <w:keepNext/>
              <w:keepLines/>
              <w:widowControl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10:30-11:30: Case discussion/Teamwork </w:t>
            </w:r>
          </w:p>
          <w:p w14:paraId="5CAF1019" w14:textId="77777777" w:rsidR="00F5483A" w:rsidRPr="007F2814" w:rsidRDefault="00F5483A" w:rsidP="00366667">
            <w:pPr>
              <w:pStyle w:val="BodyText"/>
              <w:keepNext/>
              <w:keepLines/>
              <w:widowControl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11:30-11:45: Break</w:t>
            </w:r>
          </w:p>
          <w:p w14:paraId="0219D183" w14:textId="4309889E" w:rsidR="00F5483A" w:rsidRPr="007F2814" w:rsidRDefault="00F5483A" w:rsidP="00366667">
            <w:pPr>
              <w:pStyle w:val="BodyText"/>
              <w:keepNext/>
              <w:keepLines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11:45-12:30: Evaluation/</w:t>
            </w:r>
            <w:proofErr w:type="spellStart"/>
            <w:r w:rsidRPr="007F2814">
              <w:rPr>
                <w:rFonts w:ascii="Garamond" w:hAnsi="Garamond"/>
              </w:rPr>
              <w:t>Wrapup</w:t>
            </w:r>
            <w:proofErr w:type="spellEnd"/>
            <w:r w:rsidRPr="007F2814">
              <w:rPr>
                <w:rFonts w:ascii="Garamond" w:hAnsi="Garamond"/>
              </w:rPr>
              <w:t>.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5FCAF7B4" w14:textId="77777777" w:rsidR="00F5483A" w:rsidRPr="007F2814" w:rsidRDefault="00F5483A" w:rsidP="00366667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Diwan Kufi"/>
                <w:b/>
              </w:rPr>
            </w:pPr>
          </w:p>
          <w:p w14:paraId="088D9A39" w14:textId="77777777" w:rsidR="00F5483A" w:rsidRPr="007F2814" w:rsidRDefault="00F5483A" w:rsidP="00366667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Diwan Kufi"/>
                <w:b/>
              </w:rPr>
            </w:pPr>
          </w:p>
          <w:p w14:paraId="3B622A6A" w14:textId="77777777" w:rsidR="00F5483A" w:rsidRPr="007F2814" w:rsidRDefault="00F5483A" w:rsidP="00366667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Diwan Kufi"/>
                <w:b/>
              </w:rPr>
            </w:pPr>
          </w:p>
          <w:p w14:paraId="4001F6B4" w14:textId="77777777" w:rsidR="00F5483A" w:rsidRPr="007F2814" w:rsidRDefault="00F5483A" w:rsidP="00366667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="Diwan Kufi"/>
              </w:rPr>
            </w:pPr>
            <w:r w:rsidRPr="007F2814">
              <w:rPr>
                <w:rFonts w:ascii="Garamond" w:hAnsi="Garamond" w:cs="Diwan Kufi"/>
                <w:b/>
              </w:rPr>
              <w:t>Mark R. Gillen</w:t>
            </w:r>
          </w:p>
          <w:p w14:paraId="26623B32" w14:textId="77777777" w:rsidR="00F5483A" w:rsidRPr="007F2814" w:rsidRDefault="00F5483A" w:rsidP="00366667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University of Victoria</w:t>
            </w:r>
          </w:p>
          <w:p w14:paraId="2185C4E8" w14:textId="77777777" w:rsidR="00F5483A" w:rsidRPr="007F2814" w:rsidRDefault="00F5483A" w:rsidP="00366667">
            <w:pPr>
              <w:widowContro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 </w:t>
            </w:r>
          </w:p>
          <w:p w14:paraId="33873926" w14:textId="77777777" w:rsidR="00F5483A" w:rsidRPr="007F2814" w:rsidRDefault="00F5483A" w:rsidP="00366667">
            <w:pPr>
              <w:pStyle w:val="BodyText"/>
              <w:keepNext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</w:tc>
      </w:tr>
      <w:tr w:rsidR="00F5483A" w:rsidRPr="007F2814" w14:paraId="394BE031" w14:textId="77777777" w:rsidTr="00F5483A">
        <w:trPr>
          <w:gridAfter w:val="1"/>
          <w:wAfter w:w="3543" w:type="dxa"/>
          <w:trHeight w:val="10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5AD4F4B8" w14:textId="77777777" w:rsidR="00F5483A" w:rsidRPr="007F2814" w:rsidRDefault="00F5483A" w:rsidP="00691160">
            <w:pPr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t xml:space="preserve"> </w:t>
            </w:r>
          </w:p>
          <w:p w14:paraId="36BD20F1" w14:textId="77777777" w:rsidR="00F5483A" w:rsidRPr="007F2814" w:rsidRDefault="00F5483A" w:rsidP="00691160">
            <w:pPr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t>1:30pm to 4:30pm</w:t>
            </w:r>
          </w:p>
          <w:p w14:paraId="0144B24F" w14:textId="23DFC6A9" w:rsidR="00F5483A" w:rsidRPr="007F2814" w:rsidRDefault="00F5483A" w:rsidP="00366667">
            <w:pPr>
              <w:keepNext/>
              <w:keepLines/>
              <w:widowControl w:val="0"/>
              <w:rPr>
                <w:rFonts w:ascii="Garamond" w:hAnsi="Garamond"/>
                <w:b w:val="0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54418716" w14:textId="77777777" w:rsidR="00F5483A" w:rsidRDefault="00F5483A" w:rsidP="00366667">
            <w:pPr>
              <w:pStyle w:val="BodyText"/>
              <w:keepNext/>
              <w:keepLines/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7981572E" w14:textId="60205AA0" w:rsidR="00F5483A" w:rsidRPr="007F2814" w:rsidRDefault="00F5483A" w:rsidP="00366667">
            <w:pPr>
              <w:pStyle w:val="BodyText"/>
              <w:keepNext/>
              <w:keepLines/>
              <w:widowControl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>TEST 1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73810FE6" w14:textId="77777777" w:rsidR="00F5483A" w:rsidRPr="007F2814" w:rsidRDefault="00F5483A" w:rsidP="00366667">
            <w:pPr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F5483A" w:rsidRPr="007F2814" w14:paraId="4823453A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657B0894" w14:textId="2BCFC42A" w:rsidR="00F5483A" w:rsidRPr="007F2814" w:rsidRDefault="00F5483A" w:rsidP="0069116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Day 6</w:t>
            </w:r>
            <w:r w:rsidR="00922301">
              <w:rPr>
                <w:rFonts w:ascii="Garamond" w:hAnsi="Garamond"/>
              </w:rPr>
              <w:t xml:space="preserve"> (Oct 21)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3C050675" w14:textId="561BE5A4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27D5978A" w14:textId="77777777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F5483A" w:rsidRPr="007F2814" w14:paraId="2E3C4D7E" w14:textId="77777777" w:rsidTr="00691160">
        <w:trPr>
          <w:gridAfter w:val="1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1559BADB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2E622113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059BB49E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416CB54A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0273B1F3" w14:textId="77777777" w:rsidR="00F5483A" w:rsidRPr="007F2814" w:rsidRDefault="00F5483A" w:rsidP="00691160">
            <w:pPr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lastRenderedPageBreak/>
              <w:t>9:30pm to 12:30pm</w:t>
            </w:r>
          </w:p>
          <w:p w14:paraId="0C238F7A" w14:textId="0745A1B8" w:rsidR="00F5483A" w:rsidRPr="007F2814" w:rsidRDefault="00F5483A" w:rsidP="00366667">
            <w:pPr>
              <w:rPr>
                <w:rFonts w:ascii="Garamond" w:hAnsi="Garamond"/>
                <w:b w:val="0"/>
                <w:bCs w:val="0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2B7E777E" w14:textId="77777777" w:rsidR="00F5483A" w:rsidRPr="007F2814" w:rsidRDefault="00F5483A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b/>
              </w:rPr>
            </w:pPr>
          </w:p>
          <w:p w14:paraId="7B651F2E" w14:textId="77777777" w:rsidR="00F5483A" w:rsidRPr="007F2814" w:rsidRDefault="00F5483A" w:rsidP="00F5483A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>Negotiation</w:t>
            </w:r>
          </w:p>
          <w:p w14:paraId="716A27D6" w14:textId="77777777" w:rsidR="00F5483A" w:rsidRPr="007F2814" w:rsidRDefault="00F5483A" w:rsidP="00F5483A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lastRenderedPageBreak/>
              <w:t>1:30-2:30: Lecture</w:t>
            </w:r>
          </w:p>
          <w:p w14:paraId="10872DF6" w14:textId="77777777" w:rsidR="00F5483A" w:rsidRPr="007F2814" w:rsidRDefault="00F5483A" w:rsidP="00F5483A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2:30-3:30: Case discussion/Teamwork </w:t>
            </w:r>
          </w:p>
          <w:p w14:paraId="2CFAFB87" w14:textId="77777777" w:rsidR="00F5483A" w:rsidRPr="007F2814" w:rsidRDefault="00F5483A" w:rsidP="00F5483A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3:30-3:45: Break</w:t>
            </w:r>
          </w:p>
          <w:p w14:paraId="4B43E0C9" w14:textId="3390369F" w:rsidR="00F5483A" w:rsidRPr="007F2814" w:rsidRDefault="00F5483A" w:rsidP="00F5483A">
            <w:pPr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3:45-4:30: Evaluation/</w:t>
            </w:r>
            <w:proofErr w:type="spellStart"/>
            <w:r w:rsidRPr="007F2814">
              <w:rPr>
                <w:rFonts w:ascii="Garamond" w:hAnsi="Garamond"/>
              </w:rPr>
              <w:t>Wrapup</w:t>
            </w:r>
            <w:proofErr w:type="spellEnd"/>
            <w:r w:rsidRPr="007F2814">
              <w:rPr>
                <w:rFonts w:ascii="Garamond" w:hAnsi="Garamond"/>
              </w:rPr>
              <w:t>.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011D8F87" w14:textId="77777777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  <w:p w14:paraId="774803B6" w14:textId="77777777" w:rsidR="008949CA" w:rsidRPr="007F2814" w:rsidRDefault="008949CA" w:rsidP="008949CA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Robert Lapper</w:t>
            </w:r>
          </w:p>
          <w:p w14:paraId="20C3463E" w14:textId="77777777" w:rsidR="008949CA" w:rsidRPr="007F2814" w:rsidRDefault="008949CA" w:rsidP="008949CA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</w:rPr>
              <w:lastRenderedPageBreak/>
              <w:t>University of Victoria</w:t>
            </w:r>
          </w:p>
          <w:p w14:paraId="061351F8" w14:textId="700B299B" w:rsidR="00F5483A" w:rsidRPr="007F2814" w:rsidRDefault="00F5483A" w:rsidP="00691160">
            <w:pPr>
              <w:pStyle w:val="BodyText"/>
              <w:keepNext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</w:tc>
      </w:tr>
      <w:tr w:rsidR="00F5483A" w:rsidRPr="007F2814" w14:paraId="33747CED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366E837F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48B78257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43103054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5F1ACF7F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229711D5" w14:textId="1889EE8B" w:rsidR="00F5483A" w:rsidRPr="007F2814" w:rsidRDefault="00F5483A" w:rsidP="00691160">
            <w:pPr>
              <w:rPr>
                <w:rFonts w:ascii="Garamond" w:hAnsi="Garamond"/>
                <w:bCs w:val="0"/>
              </w:rPr>
            </w:pPr>
            <w:r>
              <w:rPr>
                <w:rFonts w:ascii="Garamond" w:hAnsi="Garamond"/>
                <w:b w:val="0"/>
                <w:lang w:val="vi-VN"/>
              </w:rPr>
              <w:t>2</w:t>
            </w:r>
            <w:r w:rsidRPr="007F2814">
              <w:rPr>
                <w:rFonts w:ascii="Garamond" w:hAnsi="Garamond"/>
                <w:b w:val="0"/>
              </w:rPr>
              <w:t>:</w:t>
            </w:r>
            <w:r>
              <w:rPr>
                <w:rFonts w:ascii="Garamond" w:hAnsi="Garamond"/>
                <w:b w:val="0"/>
                <w:lang w:val="vi-VN"/>
              </w:rPr>
              <w:t>0</w:t>
            </w:r>
            <w:r w:rsidRPr="007F2814">
              <w:rPr>
                <w:rFonts w:ascii="Garamond" w:hAnsi="Garamond"/>
                <w:b w:val="0"/>
              </w:rPr>
              <w:t>0pm to 4:30pm</w:t>
            </w:r>
          </w:p>
          <w:p w14:paraId="7096A091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1126FC45" w14:textId="77777777" w:rsidR="00F5483A" w:rsidRPr="00F5483A" w:rsidRDefault="00F5483A" w:rsidP="00F5483A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bCs/>
              </w:rPr>
            </w:pPr>
            <w:r w:rsidRPr="00F5483A">
              <w:rPr>
                <w:rFonts w:ascii="Garamond" w:hAnsi="Garamond"/>
                <w:b/>
                <w:bCs/>
              </w:rPr>
              <w:t>Observation of Victoria Court</w:t>
            </w:r>
          </w:p>
          <w:p w14:paraId="1FA8A77A" w14:textId="77777777" w:rsidR="00F5483A" w:rsidRPr="007F2814" w:rsidRDefault="00F5483A" w:rsidP="00F5483A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Discussion of family court issues </w:t>
            </w:r>
          </w:p>
          <w:p w14:paraId="242DC6F1" w14:textId="77777777" w:rsidR="00F5483A" w:rsidRPr="007F2814" w:rsidRDefault="00F5483A" w:rsidP="00F5483A">
            <w:pPr>
              <w:pStyle w:val="BodyText"/>
              <w:numPr>
                <w:ilvl w:val="0"/>
                <w:numId w:val="1"/>
              </w:numPr>
              <w:spacing w:line="120" w:lineRule="auto"/>
              <w:ind w:left="71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role of judges; </w:t>
            </w:r>
          </w:p>
          <w:p w14:paraId="0B35DA4E" w14:textId="77777777" w:rsidR="00F5483A" w:rsidRPr="007F2814" w:rsidRDefault="00F5483A" w:rsidP="00F5483A">
            <w:pPr>
              <w:pStyle w:val="BodyText"/>
              <w:numPr>
                <w:ilvl w:val="0"/>
                <w:numId w:val="1"/>
              </w:numPr>
              <w:spacing w:line="120" w:lineRule="auto"/>
              <w:ind w:left="71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practical considerations for judges; </w:t>
            </w:r>
          </w:p>
          <w:p w14:paraId="2C049224" w14:textId="77777777" w:rsidR="00F5483A" w:rsidRPr="007F2814" w:rsidRDefault="00F5483A" w:rsidP="00F5483A">
            <w:pPr>
              <w:pStyle w:val="BodyText"/>
              <w:numPr>
                <w:ilvl w:val="0"/>
                <w:numId w:val="1"/>
              </w:numPr>
              <w:spacing w:line="120" w:lineRule="auto"/>
              <w:ind w:left="714" w:hanging="35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dispute mediation; </w:t>
            </w:r>
          </w:p>
          <w:p w14:paraId="417142D1" w14:textId="46674492" w:rsidR="00F5483A" w:rsidRPr="007F2814" w:rsidRDefault="00F5483A" w:rsidP="00F54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="Times New Roman" w:hAnsi="Garamond"/>
                <w:b/>
              </w:rPr>
            </w:pPr>
            <w:r w:rsidRPr="007F2814">
              <w:rPr>
                <w:rFonts w:ascii="Garamond" w:hAnsi="Garamond"/>
              </w:rPr>
              <w:t>The enforcement of arbitration decisions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0620DD51" w14:textId="77777777" w:rsidR="00F5483A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  <w:p w14:paraId="0B60AE65" w14:textId="77777777" w:rsidR="00F5483A" w:rsidRPr="007F2814" w:rsidRDefault="00F5483A" w:rsidP="00F5483A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</w:rPr>
              <w:t xml:space="preserve">Judge </w:t>
            </w:r>
            <w:r w:rsidRPr="007F2814">
              <w:rPr>
                <w:rFonts w:ascii="Garamond" w:hAnsi="Garamond"/>
                <w:b/>
              </w:rPr>
              <w:t>Carmen Rogers</w:t>
            </w:r>
          </w:p>
          <w:p w14:paraId="170F1E4D" w14:textId="77777777" w:rsidR="00F5483A" w:rsidRPr="007F2814" w:rsidRDefault="00F5483A" w:rsidP="00F5483A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Administrative Judge, Victoria</w:t>
            </w:r>
          </w:p>
          <w:p w14:paraId="35D72AD8" w14:textId="686E2219" w:rsidR="00F5483A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Provincial Court of British Columbia</w:t>
            </w:r>
          </w:p>
          <w:p w14:paraId="75575C15" w14:textId="5F49FCFE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F5483A" w:rsidRPr="007F2814" w14:paraId="2A02DEBF" w14:textId="77777777" w:rsidTr="00691160">
        <w:trPr>
          <w:gridAfter w:val="1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44BDEB07" w14:textId="3FF898FE" w:rsidR="00F5483A" w:rsidRPr="007F2814" w:rsidRDefault="00F5483A" w:rsidP="00691160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Day 7</w:t>
            </w:r>
            <w:r w:rsidR="00922301">
              <w:rPr>
                <w:rFonts w:ascii="Garamond" w:hAnsi="Garamond"/>
              </w:rPr>
              <w:t xml:space="preserve"> (Oct 22)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24104987" w14:textId="753810B6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60048F86" w14:textId="02E61F2A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F5483A" w:rsidRPr="007F2814" w14:paraId="0B4BCEA1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109C4C3B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4B2821C6" w14:textId="57253405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  <w:r w:rsidRPr="007F2814">
              <w:rPr>
                <w:rFonts w:ascii="Garamond" w:hAnsi="Garamond"/>
                <w:b w:val="0"/>
              </w:rPr>
              <w:t>9:30am to 12pm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494993AF" w14:textId="77777777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>Law Firm Management</w:t>
            </w:r>
          </w:p>
          <w:p w14:paraId="5DA48158" w14:textId="77777777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0B02F3B3" w14:textId="5B4C7B49" w:rsidR="00F5483A" w:rsidRPr="00EA37B6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EA37B6">
              <w:rPr>
                <w:rFonts w:ascii="Garamond" w:hAnsi="Garamond"/>
              </w:rPr>
              <w:t>A seminar in a law</w:t>
            </w:r>
            <w:r w:rsidR="00EA37B6" w:rsidRPr="00EA37B6">
              <w:rPr>
                <w:rFonts w:ascii="Garamond" w:hAnsi="Garamond"/>
              </w:rPr>
              <w:t xml:space="preserve"> </w:t>
            </w:r>
            <w:r w:rsidRPr="00EA37B6">
              <w:rPr>
                <w:rFonts w:ascii="Garamond" w:hAnsi="Garamond"/>
              </w:rPr>
              <w:t>firm in Victoria</w:t>
            </w:r>
          </w:p>
        </w:tc>
      </w:tr>
      <w:tr w:rsidR="00F5483A" w:rsidRPr="007F2814" w14:paraId="11B5960E" w14:textId="77777777" w:rsidTr="00691160">
        <w:trPr>
          <w:gridAfter w:val="1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69E40B7E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6C99D356" w14:textId="77777777" w:rsidR="00F5483A" w:rsidRPr="007F2814" w:rsidRDefault="00F5483A" w:rsidP="00691160">
            <w:pPr>
              <w:rPr>
                <w:rFonts w:ascii="Garamond" w:hAnsi="Garamond"/>
                <w:bCs w:val="0"/>
              </w:rPr>
            </w:pPr>
            <w:r>
              <w:rPr>
                <w:rFonts w:ascii="Garamond" w:hAnsi="Garamond"/>
                <w:b w:val="0"/>
              </w:rPr>
              <w:t>2:00</w:t>
            </w:r>
            <w:r w:rsidRPr="007F2814">
              <w:rPr>
                <w:rFonts w:ascii="Garamond" w:hAnsi="Garamond"/>
                <w:b w:val="0"/>
              </w:rPr>
              <w:t>pm to 4:30pm</w:t>
            </w:r>
          </w:p>
          <w:p w14:paraId="79705884" w14:textId="4F82D9A2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644D8007" w14:textId="77777777" w:rsidR="00F5483A" w:rsidRPr="007F2814" w:rsidRDefault="00F5483A" w:rsidP="00691160">
            <w:pPr>
              <w:pStyle w:val="BodyText"/>
              <w:tabs>
                <w:tab w:val="left" w:pos="508"/>
                <w:tab w:val="center" w:pos="187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 xml:space="preserve"> In-house Legal Practice</w:t>
            </w:r>
            <w:r w:rsidRPr="007F2814">
              <w:rPr>
                <w:rFonts w:ascii="Garamond" w:hAnsi="Garamond"/>
                <w:b/>
              </w:rPr>
              <w:tab/>
            </w:r>
          </w:p>
          <w:p w14:paraId="44F29AA0" w14:textId="77777777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2A22BCE6" w14:textId="7FB96F70" w:rsidR="00F5483A" w:rsidRPr="00EA37B6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EA37B6">
              <w:rPr>
                <w:rFonts w:ascii="Garamond" w:hAnsi="Garamond"/>
              </w:rPr>
              <w:t>Visit a legal department of a corporation in Victoria</w:t>
            </w:r>
          </w:p>
        </w:tc>
      </w:tr>
      <w:tr w:rsidR="00F5483A" w:rsidRPr="007F2814" w14:paraId="2A8A51C9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44B882C7" w14:textId="3775EAF5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  <w:r>
              <w:rPr>
                <w:rFonts w:ascii="Garamond" w:hAnsi="Garamond"/>
              </w:rPr>
              <w:t>Day 8</w:t>
            </w:r>
            <w:r w:rsidR="00922301">
              <w:rPr>
                <w:rFonts w:ascii="Garamond" w:hAnsi="Garamond"/>
              </w:rPr>
              <w:t xml:space="preserve"> (Oct 23)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78DBBB91" w14:textId="77777777" w:rsidR="00F5483A" w:rsidRPr="007F2814" w:rsidRDefault="00F5483A" w:rsidP="00691160">
            <w:pPr>
              <w:ind w:firstLine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41F9E31B" w14:textId="77777777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F5483A" w:rsidRPr="007F2814" w14:paraId="3D36BFB8" w14:textId="77777777" w:rsidTr="00691160">
        <w:trPr>
          <w:gridAfter w:val="1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66C9646B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50575AE5" w14:textId="77777777" w:rsidR="006A6195" w:rsidRDefault="006A6195" w:rsidP="00691160">
            <w:pPr>
              <w:rPr>
                <w:rFonts w:ascii="Garamond" w:hAnsi="Garamond"/>
                <w:bCs w:val="0"/>
              </w:rPr>
            </w:pPr>
          </w:p>
          <w:p w14:paraId="34C26042" w14:textId="77777777" w:rsidR="006A6195" w:rsidRDefault="006A6195" w:rsidP="00691160">
            <w:pPr>
              <w:rPr>
                <w:rFonts w:ascii="Garamond" w:hAnsi="Garamond"/>
                <w:bCs w:val="0"/>
              </w:rPr>
            </w:pPr>
          </w:p>
          <w:p w14:paraId="5F8A11A4" w14:textId="77777777" w:rsidR="006A6195" w:rsidRDefault="006A6195" w:rsidP="00691160">
            <w:pPr>
              <w:rPr>
                <w:rFonts w:ascii="Garamond" w:hAnsi="Garamond"/>
                <w:bCs w:val="0"/>
              </w:rPr>
            </w:pPr>
          </w:p>
          <w:p w14:paraId="27DD60C7" w14:textId="77777777" w:rsidR="006A6195" w:rsidRDefault="006A6195" w:rsidP="00691160">
            <w:pPr>
              <w:rPr>
                <w:rFonts w:ascii="Garamond" w:hAnsi="Garamond"/>
                <w:bCs w:val="0"/>
              </w:rPr>
            </w:pPr>
          </w:p>
          <w:p w14:paraId="177050BB" w14:textId="4ED3A13C" w:rsidR="00F5483A" w:rsidRPr="007F2814" w:rsidRDefault="00F5483A" w:rsidP="00691160">
            <w:pPr>
              <w:rPr>
                <w:rFonts w:ascii="Garamond" w:hAnsi="Garamond"/>
              </w:rPr>
            </w:pPr>
            <w:r w:rsidRPr="007F2814">
              <w:rPr>
                <w:rFonts w:ascii="Garamond" w:hAnsi="Garamond"/>
                <w:b w:val="0"/>
              </w:rPr>
              <w:t>9:30am to 12pm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3ECF22A6" w14:textId="77777777" w:rsidR="00F5483A" w:rsidRPr="007F2814" w:rsidRDefault="00F5483A" w:rsidP="00691160">
            <w:pPr>
              <w:pStyle w:val="BodyTex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>Financial Service</w:t>
            </w:r>
          </w:p>
          <w:p w14:paraId="2B711798" w14:textId="77777777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9:30-10:30: Lecture</w:t>
            </w:r>
          </w:p>
          <w:p w14:paraId="2CA2DB2A" w14:textId="77777777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10:30-11:30: Case discussion/Teamwork </w:t>
            </w:r>
          </w:p>
          <w:p w14:paraId="7EBEB5E4" w14:textId="77777777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11:30-11:45: Break</w:t>
            </w:r>
          </w:p>
          <w:p w14:paraId="4AD5DF10" w14:textId="7554F1A6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11:45-12:30: Evaluation/</w:t>
            </w:r>
            <w:proofErr w:type="spellStart"/>
            <w:r w:rsidRPr="007F2814">
              <w:rPr>
                <w:rFonts w:ascii="Garamond" w:hAnsi="Garamond"/>
              </w:rPr>
              <w:t>Wrapup</w:t>
            </w:r>
            <w:proofErr w:type="spellEnd"/>
            <w:r w:rsidRPr="007F2814">
              <w:rPr>
                <w:rFonts w:ascii="Garamond" w:hAnsi="Garamond"/>
              </w:rPr>
              <w:t>.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56C75707" w14:textId="77777777" w:rsidR="00F5483A" w:rsidRPr="00EA37B6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</w:rPr>
            </w:pPr>
            <w:r w:rsidRPr="00EA37B6">
              <w:rPr>
                <w:rFonts w:ascii="Garamond" w:hAnsi="Garamond"/>
                <w:b/>
                <w:bCs/>
              </w:rPr>
              <w:t xml:space="preserve">Geoff </w:t>
            </w:r>
            <w:proofErr w:type="spellStart"/>
            <w:r w:rsidRPr="00EA37B6">
              <w:rPr>
                <w:rFonts w:ascii="Garamond" w:hAnsi="Garamond"/>
                <w:b/>
                <w:bCs/>
              </w:rPr>
              <w:t>Loomer</w:t>
            </w:r>
            <w:proofErr w:type="spellEnd"/>
          </w:p>
          <w:p w14:paraId="3D5CF41E" w14:textId="180FA764" w:rsidR="00EA37B6" w:rsidRDefault="00F5483A" w:rsidP="002C002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EA37B6">
              <w:rPr>
                <w:rFonts w:ascii="Garamond" w:hAnsi="Garamond"/>
              </w:rPr>
              <w:t>University of Victoria</w:t>
            </w:r>
          </w:p>
          <w:p w14:paraId="6A61F8DF" w14:textId="145A37CB" w:rsidR="00EA37B6" w:rsidRPr="00EA37B6" w:rsidRDefault="002C0024" w:rsidP="002C0024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  </w:t>
            </w:r>
            <w:r w:rsidR="00EA37B6">
              <w:rPr>
                <w:rFonts w:ascii="Garamond" w:hAnsi="Garamond"/>
              </w:rPr>
              <w:t>or</w:t>
            </w:r>
          </w:p>
          <w:p w14:paraId="409E5C33" w14:textId="77777777" w:rsidR="00F5483A" w:rsidRPr="00EA37B6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  <w:bCs/>
              </w:rPr>
            </w:pPr>
            <w:r w:rsidRPr="00EA37B6">
              <w:rPr>
                <w:rFonts w:ascii="Garamond" w:hAnsi="Garamond"/>
                <w:b/>
                <w:bCs/>
              </w:rPr>
              <w:t>John MacKay</w:t>
            </w:r>
          </w:p>
          <w:p w14:paraId="09DB4D72" w14:textId="097F783B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EA37B6">
              <w:rPr>
                <w:rFonts w:ascii="Garamond" w:hAnsi="Garamond"/>
              </w:rPr>
              <w:t>Senior Manager / Vice President Legal at Woodfibre LNG Limited</w:t>
            </w:r>
          </w:p>
        </w:tc>
      </w:tr>
      <w:tr w:rsidR="00F5483A" w:rsidRPr="007F2814" w14:paraId="52D4F996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36E56E83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1ACD624C" w14:textId="77777777" w:rsidR="00F5483A" w:rsidRPr="007F2814" w:rsidRDefault="00F5483A" w:rsidP="00691160">
            <w:pPr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t>1:30pm to 4:30pm</w:t>
            </w:r>
          </w:p>
          <w:p w14:paraId="721A1E0F" w14:textId="478E3DCB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22D6D73C" w14:textId="77777777" w:rsidR="00F5483A" w:rsidRDefault="000E1BD7" w:rsidP="00691160">
            <w:pPr>
              <w:pStyle w:val="BodyTex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lang w:val="vi-VN"/>
              </w:rPr>
            </w:pPr>
            <w:r>
              <w:rPr>
                <w:rFonts w:ascii="Garamond" w:hAnsi="Garamond"/>
                <w:b/>
                <w:lang w:val="vi-VN"/>
              </w:rPr>
              <w:t>Environmental Law</w:t>
            </w:r>
          </w:p>
          <w:p w14:paraId="270BDC3C" w14:textId="77777777" w:rsidR="000E1BD7" w:rsidRPr="007F2814" w:rsidRDefault="000E1BD7" w:rsidP="000E1B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1:30-2:30: Lecture</w:t>
            </w:r>
          </w:p>
          <w:p w14:paraId="0D0CAF8F" w14:textId="77777777" w:rsidR="000E1BD7" w:rsidRPr="007F2814" w:rsidRDefault="000E1BD7" w:rsidP="000E1B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2:30-3:30: Case discussion/Teamwork </w:t>
            </w:r>
          </w:p>
          <w:p w14:paraId="3AB7B88C" w14:textId="77777777" w:rsidR="000E1BD7" w:rsidRPr="007F2814" w:rsidRDefault="000E1BD7" w:rsidP="000E1BD7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3:30-3:45: Break</w:t>
            </w:r>
          </w:p>
          <w:p w14:paraId="2C12744E" w14:textId="352FA428" w:rsidR="000E1BD7" w:rsidRPr="000E1BD7" w:rsidRDefault="000E1BD7" w:rsidP="000E1BD7">
            <w:pPr>
              <w:pStyle w:val="BodyTex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lang w:val="vi-VN"/>
              </w:rPr>
            </w:pPr>
            <w:r w:rsidRPr="007F2814">
              <w:rPr>
                <w:rFonts w:ascii="Garamond" w:hAnsi="Garamond"/>
              </w:rPr>
              <w:t>3:45-4:30: Evaluation/</w:t>
            </w:r>
            <w:proofErr w:type="spellStart"/>
            <w:r w:rsidRPr="007F2814">
              <w:rPr>
                <w:rFonts w:ascii="Garamond" w:hAnsi="Garamond"/>
              </w:rPr>
              <w:t>Wrapup</w:t>
            </w:r>
            <w:proofErr w:type="spellEnd"/>
            <w:r w:rsidRPr="007F2814">
              <w:rPr>
                <w:rFonts w:ascii="Garamond" w:hAnsi="Garamond"/>
              </w:rPr>
              <w:t>.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5E972578" w14:textId="77777777" w:rsidR="00EA37B6" w:rsidRDefault="00EA37B6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lang w:val="vi-VN"/>
              </w:rPr>
            </w:pPr>
          </w:p>
          <w:p w14:paraId="249C3C2A" w14:textId="77777777" w:rsidR="00F5483A" w:rsidRDefault="003316F6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  <w:bCs/>
              </w:rPr>
            </w:pPr>
            <w:r w:rsidRPr="003316F6">
              <w:rPr>
                <w:rFonts w:ascii="Garamond" w:hAnsi="Garamond"/>
                <w:b/>
                <w:bCs/>
              </w:rPr>
              <w:t xml:space="preserve">Calvin </w:t>
            </w:r>
            <w:proofErr w:type="spellStart"/>
            <w:r w:rsidRPr="003316F6">
              <w:rPr>
                <w:rFonts w:ascii="Garamond" w:hAnsi="Garamond"/>
                <w:b/>
                <w:bCs/>
              </w:rPr>
              <w:t>Sandborn</w:t>
            </w:r>
            <w:proofErr w:type="spellEnd"/>
          </w:p>
          <w:p w14:paraId="5AB452AF" w14:textId="6C38E4CD" w:rsidR="003316F6" w:rsidRPr="003316F6" w:rsidRDefault="003316F6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bookmarkStart w:id="0" w:name="_GoBack"/>
            <w:r w:rsidRPr="003316F6">
              <w:rPr>
                <w:rFonts w:ascii="Garamond" w:hAnsi="Garamond"/>
              </w:rPr>
              <w:t>University of Victoria</w:t>
            </w:r>
            <w:bookmarkEnd w:id="0"/>
          </w:p>
        </w:tc>
      </w:tr>
      <w:tr w:rsidR="00F5483A" w:rsidRPr="007F2814" w14:paraId="62061455" w14:textId="77777777" w:rsidTr="00691160">
        <w:trPr>
          <w:gridAfter w:val="1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2DD2DCCA" w14:textId="77777777" w:rsidR="00F5483A" w:rsidRPr="007F2814" w:rsidRDefault="00F5483A" w:rsidP="00366667">
            <w:pPr>
              <w:keepNext/>
              <w:rPr>
                <w:rFonts w:ascii="Garamond" w:hAnsi="Garamond"/>
              </w:rPr>
            </w:pPr>
          </w:p>
          <w:p w14:paraId="0D6CFB0A" w14:textId="34B6CF05" w:rsidR="00F5483A" w:rsidRPr="007F2814" w:rsidRDefault="00F5483A" w:rsidP="00366667">
            <w:pPr>
              <w:keepNext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Day 9</w:t>
            </w:r>
            <w:r w:rsidR="00922301">
              <w:rPr>
                <w:rFonts w:ascii="Garamond" w:hAnsi="Garamond"/>
              </w:rPr>
              <w:t xml:space="preserve"> (Oct 24)</w:t>
            </w:r>
          </w:p>
          <w:p w14:paraId="0FC42AEA" w14:textId="77777777" w:rsidR="00F5483A" w:rsidRPr="007F2814" w:rsidRDefault="00F5483A" w:rsidP="00691160">
            <w:pPr>
              <w:jc w:val="right"/>
              <w:rPr>
                <w:rFonts w:ascii="Garamond" w:hAnsi="Garamond"/>
                <w:b w:val="0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1D450CF6" w14:textId="28E77751" w:rsidR="00F5483A" w:rsidRPr="007F2814" w:rsidRDefault="00F5483A" w:rsidP="00691160">
            <w:pPr>
              <w:ind w:firstLine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1593CC02" w14:textId="77777777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F5483A" w:rsidRPr="007F2814" w14:paraId="50D7391B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52D9193E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6DAA4FEA" w14:textId="77777777" w:rsidR="00F5483A" w:rsidRDefault="00F5483A" w:rsidP="00691160">
            <w:pPr>
              <w:rPr>
                <w:rFonts w:ascii="Garamond" w:hAnsi="Garamond"/>
                <w:bCs w:val="0"/>
              </w:rPr>
            </w:pPr>
          </w:p>
          <w:p w14:paraId="39C8AF88" w14:textId="77777777" w:rsidR="00F5483A" w:rsidRDefault="00F5483A" w:rsidP="00691160">
            <w:pPr>
              <w:rPr>
                <w:rFonts w:ascii="Garamond" w:hAnsi="Garamond"/>
                <w:bCs w:val="0"/>
              </w:rPr>
            </w:pPr>
          </w:p>
          <w:p w14:paraId="5AE38353" w14:textId="6302C10E" w:rsidR="00F5483A" w:rsidRPr="007F2814" w:rsidRDefault="00F5483A" w:rsidP="00366667">
            <w:pPr>
              <w:keepNext/>
              <w:rPr>
                <w:rFonts w:ascii="Garamond" w:hAnsi="Garamond"/>
                <w:b w:val="0"/>
              </w:rPr>
            </w:pPr>
            <w:r w:rsidRPr="007F2814">
              <w:rPr>
                <w:rFonts w:ascii="Garamond" w:hAnsi="Garamond"/>
                <w:b w:val="0"/>
              </w:rPr>
              <w:t>9:30am to 12pm</w:t>
            </w: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7BB52F51" w14:textId="77777777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>Intellectual Property Law</w:t>
            </w:r>
          </w:p>
          <w:p w14:paraId="70E53294" w14:textId="77777777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9:30-10:30: Lecture</w:t>
            </w:r>
          </w:p>
          <w:p w14:paraId="23D25738" w14:textId="77777777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 xml:space="preserve">10:30-11:30: Case discussion/Teamwork </w:t>
            </w:r>
          </w:p>
          <w:p w14:paraId="5768D822" w14:textId="77777777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11:30-11:45: Break</w:t>
            </w:r>
          </w:p>
          <w:p w14:paraId="6531EB68" w14:textId="6C38738E" w:rsidR="00F5483A" w:rsidRPr="007F2814" w:rsidRDefault="00F5483A" w:rsidP="00366667">
            <w:pPr>
              <w:pStyle w:val="BodyText"/>
              <w:keepNext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</w:rPr>
              <w:t>11:45-12:30: Evaluation/</w:t>
            </w:r>
            <w:proofErr w:type="spellStart"/>
            <w:r w:rsidRPr="007F2814">
              <w:rPr>
                <w:rFonts w:ascii="Garamond" w:hAnsi="Garamond"/>
              </w:rPr>
              <w:t>Wrapup</w:t>
            </w:r>
            <w:proofErr w:type="spellEnd"/>
            <w:r w:rsidRPr="007F2814">
              <w:rPr>
                <w:rFonts w:ascii="Garamond" w:hAnsi="Garamond"/>
              </w:rPr>
              <w:t>.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4CB5FB4E" w14:textId="77777777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>Robert Howell</w:t>
            </w:r>
          </w:p>
          <w:p w14:paraId="7C76CEC0" w14:textId="77777777" w:rsidR="00F5483A" w:rsidRPr="007F2814" w:rsidRDefault="00F5483A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University of Victoria</w:t>
            </w:r>
          </w:p>
          <w:p w14:paraId="4720CFF8" w14:textId="77777777" w:rsidR="00F5483A" w:rsidRPr="007F2814" w:rsidRDefault="00F5483A" w:rsidP="00366667">
            <w:pPr>
              <w:pStyle w:val="BodyText"/>
              <w:keepNext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F5483A" w:rsidRPr="007F2814" w14:paraId="5BB0AF1F" w14:textId="77777777" w:rsidTr="00691160">
        <w:trPr>
          <w:gridAfter w:val="1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4E8C4ADE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  <w:p w14:paraId="7720FBB0" w14:textId="77777777" w:rsidR="00F5483A" w:rsidRPr="007F2814" w:rsidRDefault="00F5483A" w:rsidP="00691160">
            <w:pPr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t>1:30pm to 4:30pm</w:t>
            </w:r>
          </w:p>
          <w:p w14:paraId="34C07643" w14:textId="74E69FC5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3C66B979" w14:textId="78C2BF2A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  <w:r w:rsidRPr="007F2814">
              <w:rPr>
                <w:rFonts w:ascii="Garamond" w:hAnsi="Garamond"/>
                <w:b/>
              </w:rPr>
              <w:t>TEST 2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500E9D2D" w14:textId="77777777" w:rsidR="00F5483A" w:rsidRPr="007F2814" w:rsidRDefault="00F5483A" w:rsidP="00691160">
            <w:pPr>
              <w:pStyle w:val="Body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  <w:tr w:rsidR="00F5483A" w:rsidRPr="007F2814" w14:paraId="0E0D62AA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622C98CE" w14:textId="196265C2" w:rsidR="00F5483A" w:rsidRPr="007F2814" w:rsidRDefault="00F5483A" w:rsidP="00691160">
            <w:pPr>
              <w:rPr>
                <w:rFonts w:ascii="Garamond" w:hAnsi="Garamond"/>
                <w:b w:val="0"/>
                <w:bCs w:val="0"/>
              </w:rPr>
            </w:pPr>
            <w:r>
              <w:rPr>
                <w:rFonts w:ascii="Garamond" w:hAnsi="Garamond"/>
              </w:rPr>
              <w:t>Day 10</w:t>
            </w:r>
            <w:r w:rsidR="00922301">
              <w:rPr>
                <w:rFonts w:ascii="Garamond" w:hAnsi="Garamond"/>
              </w:rPr>
              <w:t xml:space="preserve"> (Oct 25)</w:t>
            </w:r>
          </w:p>
          <w:p w14:paraId="1E902741" w14:textId="77777777" w:rsidR="00F5483A" w:rsidRPr="007F2814" w:rsidRDefault="00F5483A" w:rsidP="00691160">
            <w:pPr>
              <w:rPr>
                <w:rFonts w:ascii="Garamond" w:hAnsi="Garamond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1B3EB185" w14:textId="63EEFC10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4F2D0B0A" w14:textId="77777777" w:rsidR="00F5483A" w:rsidRPr="007F2814" w:rsidRDefault="00F5483A" w:rsidP="00691160">
            <w:pPr>
              <w:pStyle w:val="Body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b/>
              </w:rPr>
            </w:pPr>
          </w:p>
        </w:tc>
      </w:tr>
      <w:tr w:rsidR="00F5483A" w:rsidRPr="007F2814" w14:paraId="28E61112" w14:textId="77777777" w:rsidTr="00691160">
        <w:trPr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6248DADC" w14:textId="77777777" w:rsidR="00F5483A" w:rsidRPr="007F2814" w:rsidRDefault="00F5483A" w:rsidP="00691160">
            <w:pPr>
              <w:rPr>
                <w:rFonts w:ascii="Garamond" w:hAnsi="Garamond"/>
                <w:bCs w:val="0"/>
              </w:rPr>
            </w:pPr>
          </w:p>
          <w:p w14:paraId="65C5B5CC" w14:textId="21467AB2" w:rsidR="00F5483A" w:rsidRPr="007F2814" w:rsidRDefault="000E1BD7" w:rsidP="00691160">
            <w:pPr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t>9:30am to 12pm</w:t>
            </w:r>
            <w:r w:rsidRPr="007F2814">
              <w:rPr>
                <w:rFonts w:ascii="Garamond" w:hAnsi="Garamond"/>
                <w:bCs w:val="0"/>
              </w:rPr>
              <w:t xml:space="preserve"> </w:t>
            </w:r>
          </w:p>
          <w:p w14:paraId="2D4F9A02" w14:textId="77777777" w:rsidR="00F5483A" w:rsidRPr="007F2814" w:rsidRDefault="00F5483A" w:rsidP="00691160">
            <w:pPr>
              <w:rPr>
                <w:rFonts w:ascii="Garamond" w:hAnsi="Garamond"/>
                <w:b w:val="0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61D4198A" w14:textId="6CDC4705" w:rsidR="00F5483A" w:rsidRPr="007F2814" w:rsidRDefault="00F5483A" w:rsidP="00691160">
            <w:pPr>
              <w:tabs>
                <w:tab w:val="left" w:pos="112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>Visit the British Columbia International Commercial Arbitration Centre (BCICAC) in Vancouver</w:t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599D8AF1" w14:textId="77777777" w:rsidR="00F5483A" w:rsidRPr="007F2814" w:rsidRDefault="00F5483A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  <w:p w14:paraId="0BE830C5" w14:textId="77777777" w:rsidR="00F5483A" w:rsidRPr="007F2814" w:rsidRDefault="00F5483A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  <w:p w14:paraId="65A3BAA6" w14:textId="77777777" w:rsidR="00F5483A" w:rsidRPr="007F2814" w:rsidRDefault="00F5483A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  <w:p w14:paraId="553C5E46" w14:textId="77777777" w:rsidR="00F5483A" w:rsidRPr="007F2814" w:rsidRDefault="00F5483A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  <w:p w14:paraId="20E4A2AB" w14:textId="77777777" w:rsidR="00F5483A" w:rsidRPr="007F2814" w:rsidRDefault="00F5483A" w:rsidP="00691160">
            <w:pPr>
              <w:ind w:firstLine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7E41444C" w14:textId="77777777" w:rsidR="00F5483A" w:rsidRPr="007F2814" w:rsidRDefault="00F5483A" w:rsidP="006911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F2814">
              <w:rPr>
                <w:rFonts w:ascii="Garamond" w:hAnsi="Garamond"/>
                <w:b/>
              </w:rPr>
              <w:t xml:space="preserve"> </w:t>
            </w:r>
          </w:p>
        </w:tc>
      </w:tr>
      <w:tr w:rsidR="00F5483A" w:rsidRPr="007F2814" w14:paraId="6DE1B264" w14:textId="77777777" w:rsidTr="0069116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543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Mar>
              <w:top w:w="28" w:type="dxa"/>
              <w:bottom w:w="28" w:type="dxa"/>
            </w:tcMar>
          </w:tcPr>
          <w:p w14:paraId="07F999D2" w14:textId="115F824D" w:rsidR="00F5483A" w:rsidRPr="007F2814" w:rsidRDefault="00F5483A" w:rsidP="00691160">
            <w:pPr>
              <w:rPr>
                <w:rFonts w:ascii="Garamond" w:hAnsi="Garamond"/>
                <w:bCs w:val="0"/>
              </w:rPr>
            </w:pPr>
            <w:r w:rsidRPr="007F2814">
              <w:rPr>
                <w:rFonts w:ascii="Garamond" w:hAnsi="Garamond"/>
                <w:b w:val="0"/>
              </w:rPr>
              <w:t xml:space="preserve"> </w:t>
            </w:r>
            <w:r w:rsidR="000E1BD7">
              <w:rPr>
                <w:rFonts w:ascii="Garamond" w:hAnsi="Garamond"/>
              </w:rPr>
              <w:t>End of Program</w:t>
            </w:r>
          </w:p>
          <w:p w14:paraId="28830881" w14:textId="77777777" w:rsidR="00F5483A" w:rsidRPr="007F2814" w:rsidRDefault="00F5483A" w:rsidP="00691160">
            <w:pPr>
              <w:rPr>
                <w:rFonts w:ascii="Garamond" w:hAnsi="Garamond"/>
              </w:rPr>
            </w:pPr>
          </w:p>
        </w:tc>
        <w:tc>
          <w:tcPr>
            <w:tcW w:w="3970" w:type="dxa"/>
            <w:tcMar>
              <w:top w:w="28" w:type="dxa"/>
              <w:bottom w:w="28" w:type="dxa"/>
            </w:tcMar>
          </w:tcPr>
          <w:p w14:paraId="3FCF1090" w14:textId="6827BC22" w:rsidR="00F5483A" w:rsidRPr="007F2814" w:rsidRDefault="00F5483A" w:rsidP="00366667">
            <w:pPr>
              <w:pStyle w:val="BodyText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  <w:r w:rsidRPr="007F2814">
              <w:rPr>
                <w:rFonts w:ascii="Garamond" w:hAnsi="Garamond"/>
              </w:rPr>
              <w:tab/>
            </w:r>
            <w:r>
              <w:rPr>
                <w:rFonts w:ascii="Garamond" w:hAnsi="Garamond"/>
              </w:rPr>
              <w:tab/>
            </w:r>
          </w:p>
        </w:tc>
        <w:tc>
          <w:tcPr>
            <w:tcW w:w="3543" w:type="dxa"/>
            <w:tcMar>
              <w:top w:w="28" w:type="dxa"/>
              <w:bottom w:w="28" w:type="dxa"/>
            </w:tcMar>
          </w:tcPr>
          <w:p w14:paraId="0AF4D6D0" w14:textId="77777777" w:rsidR="00F5483A" w:rsidRPr="007F2814" w:rsidRDefault="00F5483A" w:rsidP="006911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</w:rPr>
            </w:pPr>
          </w:p>
        </w:tc>
      </w:tr>
    </w:tbl>
    <w:p w14:paraId="7FCFFC28" w14:textId="77777777" w:rsidR="00366667" w:rsidRPr="007F2814" w:rsidRDefault="00366667" w:rsidP="00366667">
      <w:pPr>
        <w:pStyle w:val="BodyText"/>
        <w:rPr>
          <w:rFonts w:ascii="Garamond" w:hAnsi="Garamond"/>
          <w:b/>
        </w:rPr>
      </w:pPr>
    </w:p>
    <w:p w14:paraId="2A9C125F" w14:textId="5CF83559" w:rsidR="005E0937" w:rsidRDefault="005E0937" w:rsidP="00366667">
      <w:pPr>
        <w:pStyle w:val="BodyText"/>
      </w:pPr>
    </w:p>
    <w:sectPr w:rsidR="005E0937" w:rsidSect="00D85DDF">
      <w:footerReference w:type="even" r:id="rId8"/>
      <w:footerReference w:type="default" r:id="rId9"/>
      <w:pgSz w:w="12240" w:h="15840"/>
      <w:pgMar w:top="90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71918" w14:textId="77777777" w:rsidR="002B0848" w:rsidRDefault="002B0848" w:rsidP="00A845B1">
      <w:r>
        <w:separator/>
      </w:r>
    </w:p>
  </w:endnote>
  <w:endnote w:type="continuationSeparator" w:id="0">
    <w:p w14:paraId="6FBCBB9E" w14:textId="77777777" w:rsidR="002B0848" w:rsidRDefault="002B0848" w:rsidP="00A84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iwan Kufi">
    <w:panose1 w:val="00000400000000000000"/>
    <w:charset w:val="B2"/>
    <w:family w:val="auto"/>
    <w:pitch w:val="variable"/>
    <w:sig w:usb0="00002003" w:usb1="00000000" w:usb2="00000000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8061199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44CAD53" w14:textId="3583C0CF" w:rsidR="00B05975" w:rsidRDefault="00B05975" w:rsidP="006F241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C109C66" w14:textId="77777777" w:rsidR="00B05975" w:rsidRDefault="00B059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1243397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A1A79D" w14:textId="43B0AF93" w:rsidR="00B05975" w:rsidRDefault="00B05975" w:rsidP="006F241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2A532FC" w14:textId="77777777" w:rsidR="00B05975" w:rsidRDefault="00B059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52D18" w14:textId="77777777" w:rsidR="002B0848" w:rsidRDefault="002B0848" w:rsidP="00A845B1">
      <w:r>
        <w:separator/>
      </w:r>
    </w:p>
  </w:footnote>
  <w:footnote w:type="continuationSeparator" w:id="0">
    <w:p w14:paraId="479AA6A2" w14:textId="77777777" w:rsidR="002B0848" w:rsidRDefault="002B0848" w:rsidP="00A84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00DFA"/>
    <w:multiLevelType w:val="hybridMultilevel"/>
    <w:tmpl w:val="BB4E1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278"/>
    <w:rsid w:val="000E1BD7"/>
    <w:rsid w:val="001A0D1E"/>
    <w:rsid w:val="002B0848"/>
    <w:rsid w:val="002C0024"/>
    <w:rsid w:val="00302851"/>
    <w:rsid w:val="003175F0"/>
    <w:rsid w:val="003316F6"/>
    <w:rsid w:val="00366667"/>
    <w:rsid w:val="003740B3"/>
    <w:rsid w:val="003B54C6"/>
    <w:rsid w:val="004E6569"/>
    <w:rsid w:val="00527F4C"/>
    <w:rsid w:val="005461B9"/>
    <w:rsid w:val="005B129D"/>
    <w:rsid w:val="005E0937"/>
    <w:rsid w:val="005F25F6"/>
    <w:rsid w:val="006027B0"/>
    <w:rsid w:val="006820DC"/>
    <w:rsid w:val="006A6195"/>
    <w:rsid w:val="006F4747"/>
    <w:rsid w:val="007C6E3B"/>
    <w:rsid w:val="00801DED"/>
    <w:rsid w:val="008949CA"/>
    <w:rsid w:val="009073AB"/>
    <w:rsid w:val="00922301"/>
    <w:rsid w:val="00935513"/>
    <w:rsid w:val="009718EB"/>
    <w:rsid w:val="00A845B1"/>
    <w:rsid w:val="00B05975"/>
    <w:rsid w:val="00C84DBC"/>
    <w:rsid w:val="00CA6067"/>
    <w:rsid w:val="00CB7EDC"/>
    <w:rsid w:val="00D22D94"/>
    <w:rsid w:val="00D60681"/>
    <w:rsid w:val="00D85DDF"/>
    <w:rsid w:val="00D90278"/>
    <w:rsid w:val="00DE4295"/>
    <w:rsid w:val="00EA37B6"/>
    <w:rsid w:val="00F5483A"/>
    <w:rsid w:val="00FC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FDCD661"/>
  <w14:defaultImageDpi w14:val="300"/>
  <w15:docId w15:val="{8094AE81-B5CD-5E4F-A3CD-CBF05BF7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295"/>
    <w:rPr>
      <w:rFonts w:ascii="Calibri" w:hAnsi="Calibri"/>
      <w:sz w:val="22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E429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DE4295"/>
    <w:rPr>
      <w:rFonts w:ascii="Calibri" w:hAnsi="Calibri"/>
      <w:sz w:val="22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D60681"/>
    <w:pPr>
      <w:spacing w:after="160" w:line="320" w:lineRule="atLeast"/>
    </w:pPr>
  </w:style>
  <w:style w:type="character" w:customStyle="1" w:styleId="BodyTextChar">
    <w:name w:val="Body Text Char"/>
    <w:link w:val="BodyText"/>
    <w:uiPriority w:val="99"/>
    <w:rsid w:val="00D60681"/>
    <w:rPr>
      <w:rFonts w:ascii="Calibri" w:hAnsi="Calibri"/>
      <w:sz w:val="22"/>
      <w:szCs w:val="24"/>
      <w:lang w:val="en-US"/>
    </w:rPr>
  </w:style>
  <w:style w:type="paragraph" w:customStyle="1" w:styleId="FacultyandDept">
    <w:name w:val="Faculty and Dept."/>
    <w:basedOn w:val="Normal"/>
    <w:qFormat/>
    <w:rsid w:val="00DE4295"/>
    <w:rPr>
      <w:noProof/>
      <w:color w:val="002957"/>
      <w:sz w:val="20"/>
    </w:rPr>
  </w:style>
  <w:style w:type="paragraph" w:customStyle="1" w:styleId="Address">
    <w:name w:val="Address"/>
    <w:basedOn w:val="Header"/>
    <w:qFormat/>
    <w:rsid w:val="00DE4295"/>
    <w:pPr>
      <w:tabs>
        <w:tab w:val="clear" w:pos="4320"/>
        <w:tab w:val="clear" w:pos="8640"/>
      </w:tabs>
      <w:spacing w:after="960"/>
    </w:pPr>
    <w:rPr>
      <w:color w:val="002957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E429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DE4295"/>
    <w:rPr>
      <w:rFonts w:ascii="Calibri" w:hAnsi="Calibri"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75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175F0"/>
    <w:rPr>
      <w:rFonts w:ascii="Lucida Grande" w:hAnsi="Lucida Grande" w:cs="Lucida Grande"/>
      <w:sz w:val="18"/>
      <w:szCs w:val="18"/>
      <w:lang w:val="en-US"/>
    </w:rPr>
  </w:style>
  <w:style w:type="table" w:customStyle="1" w:styleId="PlainTable11">
    <w:name w:val="Plain Table 11"/>
    <w:basedOn w:val="TableNormal"/>
    <w:uiPriority w:val="41"/>
    <w:rsid w:val="0036666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B05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capimac1:Documents:General:Stationery:UVicEdge_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Macintosh%20HD:Users:capimac1:Documents:General:Stationery:UVicEdge_Letterhead.dotx</Template>
  <TotalTime>6</TotalTime>
  <Pages>4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Harris</dc:creator>
  <cp:keywords/>
  <dc:description/>
  <cp:lastModifiedBy>Thanh Phan</cp:lastModifiedBy>
  <cp:revision>9</cp:revision>
  <dcterms:created xsi:type="dcterms:W3CDTF">2019-07-08T20:07:00Z</dcterms:created>
  <dcterms:modified xsi:type="dcterms:W3CDTF">2019-07-10T23:52:00Z</dcterms:modified>
</cp:coreProperties>
</file>